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B1212" w:rsidRDefault="00490B25" w:rsidP="003B1212">
      <w:pPr>
        <w:pStyle w:val="HuisstijlArnhem"/>
        <w:spacing w:line="290" w:lineRule="exact"/>
      </w:pPr>
      <w:r>
        <w:rPr>
          <w:noProof/>
          <w:lang w:val="en-US"/>
        </w:rPr>
        <mc:AlternateContent>
          <mc:Choice Requires="wps">
            <w:drawing>
              <wp:anchor distT="0" distB="0" distL="114300" distR="114300" simplePos="0" relativeHeight="251659264" behindDoc="0" locked="1" layoutInCell="1" allowOverlap="1">
                <wp:simplePos x="0" y="0"/>
                <wp:positionH relativeFrom="page">
                  <wp:posOffset>575945</wp:posOffset>
                </wp:positionH>
                <wp:positionV relativeFrom="margin">
                  <wp:posOffset>-689610</wp:posOffset>
                </wp:positionV>
                <wp:extent cx="4809490" cy="1477010"/>
                <wp:effectExtent l="0" t="0" r="0" b="8890"/>
                <wp:wrapNone/>
                <wp:docPr id="963" name="Text Box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09490" cy="147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1212" w:rsidRPr="003B1212" w:rsidRDefault="003B1212">
                            <w:pPr>
                              <w:pStyle w:val="Koptekst"/>
                              <w:tabs>
                                <w:tab w:val="left" w:pos="708"/>
                              </w:tabs>
                              <w:spacing w:line="290" w:lineRule="exact"/>
                              <w:rPr>
                                <w:rFonts w:cs="Arial"/>
                              </w:rPr>
                            </w:pPr>
                            <w:bookmarkStart w:id="1" w:name="BM_Verzend"/>
                            <w:bookmarkEnd w:id="1"/>
                          </w:p>
                          <w:p w:rsidR="002B4564" w:rsidRDefault="002B4564">
                            <w:pPr>
                              <w:pStyle w:val="Koptekst"/>
                              <w:tabs>
                                <w:tab w:val="left" w:pos="708"/>
                              </w:tabs>
                              <w:spacing w:line="290" w:lineRule="exact"/>
                              <w:rPr>
                                <w:rFonts w:cs="Arial"/>
                              </w:rPr>
                            </w:pPr>
                            <w:bookmarkStart w:id="2" w:name="Aan"/>
                            <w:bookmarkEnd w:id="2"/>
                            <w:r>
                              <w:rPr>
                                <w:rFonts w:cs="Arial"/>
                              </w:rPr>
                              <w:t>Aan de gemeenteraad en het college van burgemeester &amp;  wethouder</w:t>
                            </w:r>
                            <w:r w:rsidR="000E16E0">
                              <w:rPr>
                                <w:rFonts w:cs="Arial"/>
                              </w:rPr>
                              <w:t>s</w:t>
                            </w:r>
                          </w:p>
                          <w:p w:rsidR="003B1212" w:rsidRDefault="002B4564">
                            <w:pPr>
                              <w:pStyle w:val="Koptekst"/>
                              <w:tabs>
                                <w:tab w:val="left" w:pos="708"/>
                              </w:tabs>
                              <w:spacing w:line="290" w:lineRule="exact"/>
                              <w:rPr>
                                <w:rFonts w:cs="Arial"/>
                              </w:rPr>
                            </w:pPr>
                            <w:r>
                              <w:rPr>
                                <w:rFonts w:cs="Arial"/>
                              </w:rPr>
                              <w:t>Gemeente Lingewaard</w:t>
                            </w:r>
                          </w:p>
                          <w:p w:rsidR="002B4564" w:rsidRPr="003B0C07" w:rsidRDefault="002B4564">
                            <w:pPr>
                              <w:pStyle w:val="Koptekst"/>
                              <w:tabs>
                                <w:tab w:val="left" w:pos="708"/>
                              </w:tabs>
                              <w:spacing w:line="290" w:lineRule="exact"/>
                              <w:rPr>
                                <w:rFonts w:cs="Arial"/>
                              </w:rPr>
                            </w:pPr>
                            <w:r>
                              <w:t>Postbus 15</w:t>
                            </w:r>
                            <w:r>
                              <w:br/>
                              <w:t xml:space="preserve">6680 AA </w:t>
                            </w:r>
                            <w:proofErr w:type="spellStart"/>
                            <w:r>
                              <w:t>Bemmel</w:t>
                            </w:r>
                            <w:proofErr w:type="spellEnd"/>
                          </w:p>
                        </w:txbxContent>
                      </wps:txbx>
                      <wps:bodyPr rot="0" vert="horz" wrap="square" lIns="280800" tIns="36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1" o:spid="_x0000_s1026" type="#_x0000_t202" style="position:absolute;margin-left:45.35pt;margin-top:-54.3pt;width:378.7pt;height:11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" stroked="f">
                <o:lock v:ext="edit" aspectratio="t"/>
                <v:textbox inset="7.8mm,10mm">
                  <w:txbxContent>
                    <w:p w:rsidR="003B1212" w:rsidRPr="003B1212" w:rsidRDefault="003B1212">
                      <w:pPr>
                        <w:pStyle w:val="Koptekst"/>
                        <w:tabs>
                          <w:tab w:val="left" w:pos="708"/>
                        </w:tabs>
                        <w:spacing w:line="290" w:lineRule="exact"/>
                        <w:rPr>
                          <w:rFonts w:cs="Arial"/>
                        </w:rPr>
                      </w:pPr>
                      <w:bookmarkStart w:id="2" w:name="BM_Verzend"/>
                      <w:bookmarkEnd w:id="2"/>
                    </w:p>
                    <w:p w:rsidR="002B4564" w:rsidRDefault="002B4564">
                      <w:pPr>
                        <w:pStyle w:val="Koptekst"/>
                        <w:tabs>
                          <w:tab w:val="left" w:pos="708"/>
                        </w:tabs>
                        <w:spacing w:line="290" w:lineRule="exact"/>
                        <w:rPr>
                          <w:rFonts w:cs="Arial"/>
                        </w:rPr>
                      </w:pPr>
                      <w:bookmarkStart w:id="3" w:name="Aan"/>
                      <w:bookmarkEnd w:id="3"/>
                      <w:r>
                        <w:rPr>
                          <w:rFonts w:cs="Arial"/>
                        </w:rPr>
                        <w:t>Aan de gemeenteraad en het college van burgemeester &amp;  wethouder</w:t>
                      </w:r>
                      <w:r w:rsidR="000E16E0">
                        <w:rPr>
                          <w:rFonts w:cs="Arial"/>
                        </w:rPr>
                        <w:t>s</w:t>
                      </w:r>
                    </w:p>
                    <w:p w:rsidR="003B1212" w:rsidRDefault="002B4564">
                      <w:pPr>
                        <w:pStyle w:val="Koptekst"/>
                        <w:tabs>
                          <w:tab w:val="left" w:pos="708"/>
                        </w:tabs>
                        <w:spacing w:line="290" w:lineRule="exact"/>
                        <w:rPr>
                          <w:rFonts w:cs="Arial"/>
                        </w:rPr>
                      </w:pPr>
                      <w:r>
                        <w:rPr>
                          <w:rFonts w:cs="Arial"/>
                        </w:rPr>
                        <w:t>Gemeente Lingewaard</w:t>
                      </w:r>
                    </w:p>
                    <w:p w:rsidR="002B4564" w:rsidRPr="003B0C07" w:rsidRDefault="002B4564">
                      <w:pPr>
                        <w:pStyle w:val="Koptekst"/>
                        <w:tabs>
                          <w:tab w:val="left" w:pos="708"/>
                        </w:tabs>
                        <w:spacing w:line="290" w:lineRule="exact"/>
                        <w:rPr>
                          <w:rFonts w:cs="Arial"/>
                        </w:rPr>
                      </w:pPr>
                      <w:r>
                        <w:t>Postbus 15</w:t>
                      </w:r>
                      <w:r>
                        <w:br/>
                        <w:t>668</w:t>
                      </w:r>
                      <w:r>
                        <w:t>0</w:t>
                      </w:r>
                      <w:r>
                        <w:t xml:space="preserve"> </w:t>
                      </w:r>
                      <w:r>
                        <w:t xml:space="preserve">AA </w:t>
                      </w:r>
                      <w:r>
                        <w:t>Bemmel</w:t>
                      </w:r>
                    </w:p>
                  </w:txbxContent>
                </v:textbox>
                <w10:wrap anchorx="page" anchory="margin"/>
                <w10:anchorlock/>
              </v:shape>
            </w:pict>
          </mc:Fallback>
        </mc:AlternateContent>
      </w:r>
      <w:r>
        <w:rPr>
          <w:noProof/>
          <w:lang w:val="en-US"/>
        </w:rPr>
        <mc:AlternateContent>
          <mc:Choice Requires="wps">
            <w:drawing>
              <wp:anchor distT="0" distB="0" distL="114300" distR="114300" simplePos="0" relativeHeight="251660288" behindDoc="0" locked="1" layoutInCell="0" allowOverlap="1">
                <wp:simplePos x="0" y="0"/>
                <wp:positionH relativeFrom="page">
                  <wp:posOffset>4772660</wp:posOffset>
                </wp:positionH>
                <wp:positionV relativeFrom="margin">
                  <wp:align>top</wp:align>
                </wp:positionV>
                <wp:extent cx="2551430" cy="1146810"/>
                <wp:effectExtent l="0" t="0" r="1270" b="0"/>
                <wp:wrapNone/>
                <wp:docPr id="9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14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Layout w:type="fixed"/>
                              <w:tblCellMar>
                                <w:left w:w="0" w:type="dxa"/>
                                <w:right w:w="0" w:type="dxa"/>
                              </w:tblCellMar>
                              <w:tblLook w:val="0000" w:firstRow="0" w:lastRow="0" w:firstColumn="0" w:lastColumn="0" w:noHBand="0" w:noVBand="0"/>
                            </w:tblPr>
                            <w:tblGrid>
                              <w:gridCol w:w="1560"/>
                              <w:gridCol w:w="200"/>
                              <w:gridCol w:w="994"/>
                              <w:gridCol w:w="1206"/>
                            </w:tblGrid>
                            <w:tr w:rsidR="003B1212" w:rsidRPr="008A75FB" w:rsidTr="002B4564">
                              <w:trPr>
                                <w:trHeight w:val="295"/>
                              </w:trPr>
                              <w:tc>
                                <w:tcPr>
                                  <w:tcW w:w="1560" w:type="dxa"/>
                                  <w:shd w:val="clear" w:color="auto" w:fill="auto"/>
                                </w:tcPr>
                                <w:p w:rsidR="003B1212" w:rsidRPr="008A75FB" w:rsidRDefault="003B1212">
                                  <w:pPr>
                                    <w:spacing w:line="290" w:lineRule="exact"/>
                                    <w:rPr>
                                      <w:sz w:val="18"/>
                                      <w:szCs w:val="18"/>
                                    </w:rPr>
                                  </w:pPr>
                                  <w:r w:rsidRPr="008A75FB">
                                    <w:rPr>
                                      <w:sz w:val="18"/>
                                      <w:szCs w:val="18"/>
                                    </w:rPr>
                                    <w:t>Datum</w:t>
                                  </w:r>
                                  <w:r w:rsidRPr="008A75FB">
                                    <w:rPr>
                                      <w:sz w:val="18"/>
                                      <w:szCs w:val="18"/>
                                    </w:rPr>
                                    <w:tab/>
                                  </w:r>
                                </w:p>
                              </w:tc>
                              <w:tc>
                                <w:tcPr>
                                  <w:tcW w:w="200" w:type="dxa"/>
                                  <w:shd w:val="clear" w:color="auto" w:fill="auto"/>
                                </w:tcPr>
                                <w:p w:rsidR="003B1212" w:rsidRPr="008A75FB" w:rsidRDefault="003B1212" w:rsidP="003B1212">
                                  <w:pPr>
                                    <w:spacing w:line="290" w:lineRule="exact"/>
                                    <w:rPr>
                                      <w:sz w:val="18"/>
                                      <w:szCs w:val="18"/>
                                    </w:rPr>
                                  </w:pPr>
                                  <w:r w:rsidRPr="008A75FB">
                                    <w:rPr>
                                      <w:sz w:val="18"/>
                                      <w:szCs w:val="18"/>
                                    </w:rPr>
                                    <w:t>:</w:t>
                                  </w:r>
                                </w:p>
                              </w:tc>
                              <w:tc>
                                <w:tcPr>
                                  <w:tcW w:w="2200" w:type="dxa"/>
                                  <w:gridSpan w:val="2"/>
                                  <w:shd w:val="clear" w:color="auto" w:fill="auto"/>
                                </w:tcPr>
                                <w:p w:rsidR="003B1212" w:rsidRPr="008A75FB" w:rsidRDefault="00225096" w:rsidP="00225096">
                                  <w:pPr>
                                    <w:spacing w:line="290" w:lineRule="exact"/>
                                    <w:rPr>
                                      <w:sz w:val="18"/>
                                      <w:szCs w:val="18"/>
                                    </w:rPr>
                                  </w:pPr>
                                  <w:bookmarkStart w:id="3" w:name="BM2"/>
                                  <w:r>
                                    <w:rPr>
                                      <w:sz w:val="18"/>
                                      <w:szCs w:val="18"/>
                                    </w:rPr>
                                    <w:t>8</w:t>
                                  </w:r>
                                  <w:r w:rsidR="003B1212" w:rsidRPr="008A75FB">
                                    <w:rPr>
                                      <w:sz w:val="18"/>
                                      <w:szCs w:val="18"/>
                                    </w:rPr>
                                    <w:t xml:space="preserve"> mei 2016</w:t>
                                  </w:r>
                                  <w:bookmarkEnd w:id="3"/>
                                </w:p>
                              </w:tc>
                            </w:tr>
                            <w:tr w:rsidR="003B1212" w:rsidRPr="008A75FB" w:rsidTr="002B4564">
                              <w:trPr>
                                <w:trHeight w:val="295"/>
                              </w:trPr>
                              <w:tc>
                                <w:tcPr>
                                  <w:tcW w:w="1560" w:type="dxa"/>
                                  <w:shd w:val="clear" w:color="auto" w:fill="auto"/>
                                </w:tcPr>
                                <w:p w:rsidR="003B1212" w:rsidRPr="008A75FB" w:rsidRDefault="003B1212">
                                  <w:pPr>
                                    <w:spacing w:line="290" w:lineRule="exact"/>
                                    <w:rPr>
                                      <w:sz w:val="18"/>
                                      <w:szCs w:val="18"/>
                                    </w:rPr>
                                  </w:pPr>
                                  <w:r w:rsidRPr="008A75FB">
                                    <w:rPr>
                                      <w:sz w:val="18"/>
                                      <w:szCs w:val="18"/>
                                    </w:rPr>
                                    <w:t>Contactpersoon</w:t>
                                  </w:r>
                                </w:p>
                              </w:tc>
                              <w:tc>
                                <w:tcPr>
                                  <w:tcW w:w="200" w:type="dxa"/>
                                  <w:shd w:val="clear" w:color="auto" w:fill="auto"/>
                                </w:tcPr>
                                <w:p w:rsidR="003B1212" w:rsidRPr="008A75FB" w:rsidRDefault="003B1212">
                                  <w:pPr>
                                    <w:spacing w:line="290" w:lineRule="exact"/>
                                    <w:rPr>
                                      <w:sz w:val="18"/>
                                      <w:szCs w:val="18"/>
                                    </w:rPr>
                                  </w:pPr>
                                  <w:r w:rsidRPr="008A75FB">
                                    <w:rPr>
                                      <w:sz w:val="18"/>
                                      <w:szCs w:val="18"/>
                                    </w:rPr>
                                    <w:t>:</w:t>
                                  </w:r>
                                </w:p>
                              </w:tc>
                              <w:tc>
                                <w:tcPr>
                                  <w:tcW w:w="2200" w:type="dxa"/>
                                  <w:gridSpan w:val="2"/>
                                  <w:shd w:val="clear" w:color="auto" w:fill="auto"/>
                                </w:tcPr>
                                <w:p w:rsidR="003B1212" w:rsidRPr="008A75FB" w:rsidRDefault="003B1212">
                                  <w:pPr>
                                    <w:spacing w:line="290" w:lineRule="exact"/>
                                    <w:rPr>
                                      <w:sz w:val="18"/>
                                      <w:szCs w:val="18"/>
                                    </w:rPr>
                                  </w:pPr>
                                  <w:bookmarkStart w:id="4" w:name="BM3"/>
                                  <w:bookmarkEnd w:id="4"/>
                                  <w:r w:rsidRPr="008A75FB">
                                    <w:rPr>
                                      <w:sz w:val="18"/>
                                      <w:szCs w:val="18"/>
                                    </w:rPr>
                                    <w:t xml:space="preserve">Erik </w:t>
                                  </w:r>
                                  <w:proofErr w:type="spellStart"/>
                                  <w:r w:rsidRPr="008A75FB">
                                    <w:rPr>
                                      <w:sz w:val="18"/>
                                      <w:szCs w:val="18"/>
                                    </w:rPr>
                                    <w:t>Laurentzen</w:t>
                                  </w:r>
                                  <w:proofErr w:type="spellEnd"/>
                                </w:p>
                              </w:tc>
                            </w:tr>
                            <w:tr w:rsidR="003B1212" w:rsidRPr="008A75FB" w:rsidTr="002B4564">
                              <w:trPr>
                                <w:trHeight w:val="295"/>
                              </w:trPr>
                              <w:tc>
                                <w:tcPr>
                                  <w:tcW w:w="1560" w:type="dxa"/>
                                  <w:shd w:val="clear" w:color="auto" w:fill="auto"/>
                                </w:tcPr>
                                <w:p w:rsidR="003B1212" w:rsidRPr="008A75FB" w:rsidRDefault="003B1212" w:rsidP="003B1212">
                                  <w:pPr>
                                    <w:spacing w:line="290" w:lineRule="exact"/>
                                    <w:rPr>
                                      <w:sz w:val="18"/>
                                      <w:szCs w:val="18"/>
                                    </w:rPr>
                                  </w:pPr>
                                  <w:r w:rsidRPr="008A75FB">
                                    <w:rPr>
                                      <w:sz w:val="18"/>
                                      <w:szCs w:val="18"/>
                                    </w:rPr>
                                    <w:t>Telefoonnummer</w:t>
                                  </w:r>
                                </w:p>
                              </w:tc>
                              <w:tc>
                                <w:tcPr>
                                  <w:tcW w:w="200" w:type="dxa"/>
                                  <w:shd w:val="clear" w:color="auto" w:fill="auto"/>
                                </w:tcPr>
                                <w:p w:rsidR="003B1212" w:rsidRPr="008A75FB" w:rsidRDefault="003B1212">
                                  <w:pPr>
                                    <w:spacing w:line="290" w:lineRule="exact"/>
                                    <w:rPr>
                                      <w:sz w:val="18"/>
                                      <w:szCs w:val="18"/>
                                    </w:rPr>
                                  </w:pPr>
                                  <w:r w:rsidRPr="008A75FB">
                                    <w:rPr>
                                      <w:sz w:val="18"/>
                                      <w:szCs w:val="18"/>
                                    </w:rPr>
                                    <w:t xml:space="preserve">: </w:t>
                                  </w:r>
                                </w:p>
                              </w:tc>
                              <w:tc>
                                <w:tcPr>
                                  <w:tcW w:w="2200" w:type="dxa"/>
                                  <w:gridSpan w:val="2"/>
                                  <w:shd w:val="clear" w:color="auto" w:fill="auto"/>
                                </w:tcPr>
                                <w:p w:rsidR="002B4564" w:rsidRPr="008A75FB" w:rsidRDefault="003B1212" w:rsidP="002B4564">
                                  <w:pPr>
                                    <w:spacing w:line="290" w:lineRule="exact"/>
                                    <w:ind w:firstLine="1"/>
                                    <w:rPr>
                                      <w:sz w:val="18"/>
                                      <w:szCs w:val="18"/>
                                    </w:rPr>
                                  </w:pPr>
                                  <w:r w:rsidRPr="008A75FB">
                                    <w:rPr>
                                      <w:sz w:val="18"/>
                                      <w:szCs w:val="18"/>
                                    </w:rPr>
                                    <w:t>026 - 3253935</w:t>
                                  </w:r>
                                </w:p>
                              </w:tc>
                            </w:tr>
                            <w:tr w:rsidR="003B1212" w:rsidRPr="008A75FB" w:rsidTr="002B4564">
                              <w:trPr>
                                <w:trHeight w:val="295"/>
                              </w:trPr>
                              <w:tc>
                                <w:tcPr>
                                  <w:tcW w:w="1560" w:type="dxa"/>
                                  <w:shd w:val="clear" w:color="auto" w:fill="auto"/>
                                </w:tcPr>
                                <w:p w:rsidR="003B1212" w:rsidRPr="008A75FB" w:rsidRDefault="003B1212">
                                  <w:pPr>
                                    <w:spacing w:line="290" w:lineRule="exact"/>
                                    <w:rPr>
                                      <w:sz w:val="18"/>
                                      <w:szCs w:val="18"/>
                                    </w:rPr>
                                  </w:pPr>
                                  <w:r w:rsidRPr="008A75FB">
                                    <w:rPr>
                                      <w:sz w:val="18"/>
                                      <w:szCs w:val="18"/>
                                    </w:rPr>
                                    <w:t>E-mail</w:t>
                                  </w:r>
                                </w:p>
                              </w:tc>
                              <w:tc>
                                <w:tcPr>
                                  <w:tcW w:w="200" w:type="dxa"/>
                                  <w:shd w:val="clear" w:color="auto" w:fill="auto"/>
                                </w:tcPr>
                                <w:p w:rsidR="003B1212" w:rsidRPr="008A75FB" w:rsidRDefault="003B1212">
                                  <w:pPr>
                                    <w:spacing w:line="290" w:lineRule="exact"/>
                                    <w:rPr>
                                      <w:sz w:val="18"/>
                                      <w:szCs w:val="18"/>
                                    </w:rPr>
                                  </w:pPr>
                                  <w:r w:rsidRPr="008A75FB">
                                    <w:rPr>
                                      <w:sz w:val="18"/>
                                      <w:szCs w:val="18"/>
                                    </w:rPr>
                                    <w:t xml:space="preserve">: </w:t>
                                  </w:r>
                                </w:p>
                              </w:tc>
                              <w:bookmarkStart w:id="5" w:name="BM4"/>
                              <w:bookmarkEnd w:id="5"/>
                              <w:tc>
                                <w:tcPr>
                                  <w:tcW w:w="2200" w:type="dxa"/>
                                  <w:gridSpan w:val="2"/>
                                  <w:shd w:val="clear" w:color="auto" w:fill="auto"/>
                                </w:tcPr>
                                <w:p w:rsidR="003B1212" w:rsidRDefault="003B1212">
                                  <w:pPr>
                                    <w:spacing w:line="290" w:lineRule="exact"/>
                                    <w:rPr>
                                      <w:sz w:val="18"/>
                                      <w:szCs w:val="18"/>
                                    </w:rPr>
                                  </w:pPr>
                                  <w:r w:rsidRPr="008A75FB">
                                    <w:rPr>
                                      <w:sz w:val="18"/>
                                      <w:szCs w:val="18"/>
                                    </w:rPr>
                                    <w:fldChar w:fldCharType="begin"/>
                                  </w:r>
                                  <w:r w:rsidRPr="008A75FB">
                                    <w:rPr>
                                      <w:sz w:val="18"/>
                                      <w:szCs w:val="18"/>
                                    </w:rPr>
                                    <w:instrText xml:space="preserve"> HYPERLINK "mailto:e.laurentzen@kpnplanet.nl" </w:instrText>
                                  </w:r>
                                  <w:r w:rsidRPr="008A75FB">
                                    <w:rPr>
                                      <w:sz w:val="18"/>
                                      <w:szCs w:val="18"/>
                                    </w:rPr>
                                    <w:fldChar w:fldCharType="separate"/>
                                  </w:r>
                                  <w:r w:rsidRPr="008A75FB">
                                    <w:rPr>
                                      <w:rStyle w:val="Hyperlink"/>
                                      <w:sz w:val="18"/>
                                      <w:szCs w:val="18"/>
                                    </w:rPr>
                                    <w:t>e.laurentzen@kpnplanet.nl</w:t>
                                  </w:r>
                                  <w:r w:rsidRPr="008A75FB">
                                    <w:rPr>
                                      <w:sz w:val="18"/>
                                      <w:szCs w:val="18"/>
                                    </w:rPr>
                                    <w:fldChar w:fldCharType="end"/>
                                  </w:r>
                                </w:p>
                                <w:p w:rsidR="002B4564" w:rsidRPr="008A75FB" w:rsidRDefault="002B4564">
                                  <w:pPr>
                                    <w:spacing w:line="290" w:lineRule="exact"/>
                                    <w:rPr>
                                      <w:sz w:val="18"/>
                                      <w:szCs w:val="18"/>
                                    </w:rPr>
                                  </w:pPr>
                                </w:p>
                              </w:tc>
                            </w:tr>
                            <w:tr w:rsidR="003B1212" w:rsidRPr="003B1212" w:rsidTr="002B4564">
                              <w:trPr>
                                <w:trHeight w:val="295"/>
                              </w:trPr>
                              <w:tc>
                                <w:tcPr>
                                  <w:tcW w:w="1560" w:type="dxa"/>
                                  <w:shd w:val="clear" w:color="auto" w:fill="auto"/>
                                </w:tcPr>
                                <w:p w:rsidR="003B1212" w:rsidRPr="003B1212" w:rsidRDefault="003B1212">
                                  <w:pPr>
                                    <w:spacing w:line="290" w:lineRule="exact"/>
                                    <w:rPr>
                                      <w:sz w:val="18"/>
                                    </w:rPr>
                                  </w:pPr>
                                </w:p>
                              </w:tc>
                              <w:tc>
                                <w:tcPr>
                                  <w:tcW w:w="200" w:type="dxa"/>
                                  <w:shd w:val="clear" w:color="auto" w:fill="auto"/>
                                </w:tcPr>
                                <w:p w:rsidR="003B1212" w:rsidRPr="003B1212" w:rsidRDefault="003B1212">
                                  <w:pPr>
                                    <w:spacing w:line="290" w:lineRule="exact"/>
                                    <w:rPr>
                                      <w:sz w:val="18"/>
                                    </w:rPr>
                                  </w:pPr>
                                </w:p>
                              </w:tc>
                              <w:tc>
                                <w:tcPr>
                                  <w:tcW w:w="2200" w:type="dxa"/>
                                  <w:gridSpan w:val="2"/>
                                  <w:shd w:val="clear" w:color="auto" w:fill="auto"/>
                                </w:tcPr>
                                <w:p w:rsidR="003B1212" w:rsidRPr="003B1212" w:rsidRDefault="003B1212">
                                  <w:pPr>
                                    <w:tabs>
                                      <w:tab w:val="left" w:pos="2322"/>
                                    </w:tabs>
                                    <w:spacing w:line="290" w:lineRule="exact"/>
                                    <w:rPr>
                                      <w:sz w:val="18"/>
                                    </w:rPr>
                                  </w:pPr>
                                </w:p>
                              </w:tc>
                            </w:tr>
                            <w:tr w:rsidR="003B1212" w:rsidRPr="003B1212" w:rsidTr="002B4564">
                              <w:trPr>
                                <w:trHeight w:val="295"/>
                              </w:trPr>
                              <w:tc>
                                <w:tcPr>
                                  <w:tcW w:w="1560" w:type="dxa"/>
                                  <w:shd w:val="clear" w:color="auto" w:fill="auto"/>
                                </w:tcPr>
                                <w:p w:rsidR="003B1212" w:rsidRPr="003B1212" w:rsidRDefault="003B1212">
                                  <w:pPr>
                                    <w:spacing w:line="290" w:lineRule="exact"/>
                                    <w:rPr>
                                      <w:sz w:val="18"/>
                                    </w:rPr>
                                  </w:pPr>
                                </w:p>
                              </w:tc>
                              <w:tc>
                                <w:tcPr>
                                  <w:tcW w:w="200" w:type="dxa"/>
                                  <w:shd w:val="clear" w:color="auto" w:fill="auto"/>
                                </w:tcPr>
                                <w:p w:rsidR="003B1212" w:rsidRPr="003B1212" w:rsidRDefault="003B1212">
                                  <w:pPr>
                                    <w:spacing w:line="290" w:lineRule="exact"/>
                                    <w:rPr>
                                      <w:sz w:val="18"/>
                                    </w:rPr>
                                  </w:pPr>
                                </w:p>
                              </w:tc>
                              <w:tc>
                                <w:tcPr>
                                  <w:tcW w:w="2200" w:type="dxa"/>
                                  <w:gridSpan w:val="2"/>
                                  <w:shd w:val="clear" w:color="auto" w:fill="auto"/>
                                </w:tcPr>
                                <w:p w:rsidR="003B1212" w:rsidRPr="003B1212" w:rsidRDefault="003B1212" w:rsidP="003B1212">
                                  <w:pPr>
                                    <w:tabs>
                                      <w:tab w:val="left" w:pos="2322"/>
                                    </w:tabs>
                                    <w:spacing w:line="290" w:lineRule="exact"/>
                                    <w:rPr>
                                      <w:sz w:val="18"/>
                                    </w:rPr>
                                  </w:pPr>
                                </w:p>
                              </w:tc>
                            </w:tr>
                            <w:tr w:rsidR="003B1212" w:rsidRPr="003B1212" w:rsidTr="002B4564">
                              <w:trPr>
                                <w:trHeight w:val="295"/>
                              </w:trPr>
                              <w:tc>
                                <w:tcPr>
                                  <w:tcW w:w="2754" w:type="dxa"/>
                                  <w:gridSpan w:val="3"/>
                                  <w:shd w:val="clear" w:color="auto" w:fill="auto"/>
                                </w:tcPr>
                                <w:p w:rsidR="003B1212" w:rsidRPr="003B1212" w:rsidRDefault="003B1212">
                                  <w:pPr>
                                    <w:spacing w:line="240" w:lineRule="atLeast"/>
                                    <w:rPr>
                                      <w:sz w:val="18"/>
                                      <w:szCs w:val="28"/>
                                    </w:rPr>
                                  </w:pPr>
                                  <w:bookmarkStart w:id="6" w:name="Barcode"/>
                                  <w:bookmarkEnd w:id="6"/>
                                </w:p>
                              </w:tc>
                              <w:tc>
                                <w:tcPr>
                                  <w:tcW w:w="1206" w:type="dxa"/>
                                  <w:shd w:val="clear" w:color="auto" w:fill="auto"/>
                                </w:tcPr>
                                <w:p w:rsidR="003B1212" w:rsidRPr="003B1212" w:rsidRDefault="003B1212">
                                  <w:pPr>
                                    <w:tabs>
                                      <w:tab w:val="left" w:pos="2322"/>
                                    </w:tabs>
                                    <w:spacing w:line="240" w:lineRule="atLeast"/>
                                    <w:rPr>
                                      <w:sz w:val="18"/>
                                      <w:szCs w:val="28"/>
                                    </w:rPr>
                                  </w:pPr>
                                </w:p>
                              </w:tc>
                            </w:tr>
                          </w:tbl>
                          <w:p w:rsidR="003B1212" w:rsidRPr="003B1212" w:rsidRDefault="003B1212">
                            <w:pPr>
                              <w:spacing w:line="290" w:lineRule="exact"/>
                              <w:rPr>
                                <w:sz w:val="18"/>
                              </w:rPr>
                            </w:pPr>
                          </w:p>
                        </w:txbxContent>
                      </wps:txbx>
                      <wps:bodyPr rot="0" vert="horz" wrap="square" lIns="0" tIns="378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2" o:spid="_x0000_s1027" type="#_x0000_t202" style="position:absolute;margin-left:375.8pt;margin-top:0;width:200.9pt;height:90.3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" o:allowincell="f" stroked="f">
                <v:textbox inset="0,10.5mm,0">
                  <w:txbxContent>
                    <w:tbl>
                      <w:tblPr>
                        <w:tblW w:w="3960" w:type="dxa"/>
                        <w:tblLayout w:type="fixed"/>
                        <w:tblCellMar>
                          <w:left w:w="0" w:type="dxa"/>
                          <w:right w:w="0" w:type="dxa"/>
                        </w:tblCellMar>
                        <w:tblLook w:val="0000" w:firstRow="0" w:lastRow="0" w:firstColumn="0" w:lastColumn="0" w:noHBand="0" w:noVBand="0"/>
                      </w:tblPr>
                      <w:tblGrid>
                        <w:gridCol w:w="1560"/>
                        <w:gridCol w:w="200"/>
                        <w:gridCol w:w="994"/>
                        <w:gridCol w:w="1206"/>
                      </w:tblGrid>
                      <w:tr w:rsidR="003B1212" w:rsidRPr="008A75FB" w:rsidTr="002B4564">
                        <w:trPr>
                          <w:trHeight w:val="295"/>
                        </w:trPr>
                        <w:tc>
                          <w:tcPr>
                            <w:tcW w:w="1560" w:type="dxa"/>
                            <w:shd w:val="clear" w:color="auto" w:fill="auto"/>
                          </w:tcPr>
                          <w:p w:rsidR="003B1212" w:rsidRPr="008A75FB" w:rsidRDefault="003B1212">
                            <w:pPr>
                              <w:spacing w:line="290" w:lineRule="exact"/>
                              <w:rPr>
                                <w:sz w:val="18"/>
                                <w:szCs w:val="18"/>
                              </w:rPr>
                            </w:pPr>
                            <w:r w:rsidRPr="008A75FB">
                              <w:rPr>
                                <w:sz w:val="18"/>
                                <w:szCs w:val="18"/>
                              </w:rPr>
                              <w:t>Datum</w:t>
                            </w:r>
                            <w:r w:rsidRPr="008A75FB">
                              <w:rPr>
                                <w:sz w:val="18"/>
                                <w:szCs w:val="18"/>
                              </w:rPr>
                              <w:tab/>
                            </w:r>
                          </w:p>
                        </w:tc>
                        <w:tc>
                          <w:tcPr>
                            <w:tcW w:w="200" w:type="dxa"/>
                            <w:shd w:val="clear" w:color="auto" w:fill="auto"/>
                          </w:tcPr>
                          <w:p w:rsidR="003B1212" w:rsidRPr="008A75FB" w:rsidRDefault="003B1212" w:rsidP="003B1212">
                            <w:pPr>
                              <w:spacing w:line="290" w:lineRule="exact"/>
                              <w:rPr>
                                <w:sz w:val="18"/>
                                <w:szCs w:val="18"/>
                              </w:rPr>
                            </w:pPr>
                            <w:r w:rsidRPr="008A75FB">
                              <w:rPr>
                                <w:sz w:val="18"/>
                                <w:szCs w:val="18"/>
                              </w:rPr>
                              <w:t>:</w:t>
                            </w:r>
                          </w:p>
                        </w:tc>
                        <w:tc>
                          <w:tcPr>
                            <w:tcW w:w="2200" w:type="dxa"/>
                            <w:gridSpan w:val="2"/>
                            <w:shd w:val="clear" w:color="auto" w:fill="auto"/>
                          </w:tcPr>
                          <w:p w:rsidR="003B1212" w:rsidRPr="008A75FB" w:rsidRDefault="00225096" w:rsidP="00225096">
                            <w:pPr>
                              <w:spacing w:line="290" w:lineRule="exact"/>
                              <w:rPr>
                                <w:sz w:val="18"/>
                                <w:szCs w:val="18"/>
                              </w:rPr>
                            </w:pPr>
                            <w:bookmarkStart w:id="7" w:name="BM2"/>
                            <w:r>
                              <w:rPr>
                                <w:sz w:val="18"/>
                                <w:szCs w:val="18"/>
                              </w:rPr>
                              <w:t>8</w:t>
                            </w:r>
                            <w:r w:rsidR="003B1212" w:rsidRPr="008A75FB">
                              <w:rPr>
                                <w:sz w:val="18"/>
                                <w:szCs w:val="18"/>
                              </w:rPr>
                              <w:t xml:space="preserve"> mei 2016</w:t>
                            </w:r>
                            <w:bookmarkEnd w:id="7"/>
                          </w:p>
                        </w:tc>
                      </w:tr>
                      <w:tr w:rsidR="003B1212" w:rsidRPr="008A75FB" w:rsidTr="002B4564">
                        <w:trPr>
                          <w:trHeight w:val="295"/>
                        </w:trPr>
                        <w:tc>
                          <w:tcPr>
                            <w:tcW w:w="1560" w:type="dxa"/>
                            <w:shd w:val="clear" w:color="auto" w:fill="auto"/>
                          </w:tcPr>
                          <w:p w:rsidR="003B1212" w:rsidRPr="008A75FB" w:rsidRDefault="003B1212">
                            <w:pPr>
                              <w:spacing w:line="290" w:lineRule="exact"/>
                              <w:rPr>
                                <w:sz w:val="18"/>
                                <w:szCs w:val="18"/>
                              </w:rPr>
                            </w:pPr>
                            <w:r w:rsidRPr="008A75FB">
                              <w:rPr>
                                <w:sz w:val="18"/>
                                <w:szCs w:val="18"/>
                              </w:rPr>
                              <w:t>Contactpersoon</w:t>
                            </w:r>
                          </w:p>
                        </w:tc>
                        <w:tc>
                          <w:tcPr>
                            <w:tcW w:w="200" w:type="dxa"/>
                            <w:shd w:val="clear" w:color="auto" w:fill="auto"/>
                          </w:tcPr>
                          <w:p w:rsidR="003B1212" w:rsidRPr="008A75FB" w:rsidRDefault="003B1212">
                            <w:pPr>
                              <w:spacing w:line="290" w:lineRule="exact"/>
                              <w:rPr>
                                <w:sz w:val="18"/>
                                <w:szCs w:val="18"/>
                              </w:rPr>
                            </w:pPr>
                            <w:r w:rsidRPr="008A75FB">
                              <w:rPr>
                                <w:sz w:val="18"/>
                                <w:szCs w:val="18"/>
                              </w:rPr>
                              <w:t>:</w:t>
                            </w:r>
                          </w:p>
                        </w:tc>
                        <w:tc>
                          <w:tcPr>
                            <w:tcW w:w="2200" w:type="dxa"/>
                            <w:gridSpan w:val="2"/>
                            <w:shd w:val="clear" w:color="auto" w:fill="auto"/>
                          </w:tcPr>
                          <w:p w:rsidR="003B1212" w:rsidRPr="008A75FB" w:rsidRDefault="003B1212">
                            <w:pPr>
                              <w:spacing w:line="290" w:lineRule="exact"/>
                              <w:rPr>
                                <w:sz w:val="18"/>
                                <w:szCs w:val="18"/>
                              </w:rPr>
                            </w:pPr>
                            <w:bookmarkStart w:id="8" w:name="BM3"/>
                            <w:bookmarkEnd w:id="8"/>
                            <w:r w:rsidRPr="008A75FB">
                              <w:rPr>
                                <w:sz w:val="18"/>
                                <w:szCs w:val="18"/>
                              </w:rPr>
                              <w:t xml:space="preserve">Erik </w:t>
                            </w:r>
                            <w:proofErr w:type="spellStart"/>
                            <w:r w:rsidRPr="008A75FB">
                              <w:rPr>
                                <w:sz w:val="18"/>
                                <w:szCs w:val="18"/>
                              </w:rPr>
                              <w:t>Laurentzen</w:t>
                            </w:r>
                            <w:proofErr w:type="spellEnd"/>
                          </w:p>
                        </w:tc>
                      </w:tr>
                      <w:tr w:rsidR="003B1212" w:rsidRPr="008A75FB" w:rsidTr="002B4564">
                        <w:trPr>
                          <w:trHeight w:val="295"/>
                        </w:trPr>
                        <w:tc>
                          <w:tcPr>
                            <w:tcW w:w="1560" w:type="dxa"/>
                            <w:shd w:val="clear" w:color="auto" w:fill="auto"/>
                          </w:tcPr>
                          <w:p w:rsidR="003B1212" w:rsidRPr="008A75FB" w:rsidRDefault="003B1212" w:rsidP="003B1212">
                            <w:pPr>
                              <w:spacing w:line="290" w:lineRule="exact"/>
                              <w:rPr>
                                <w:sz w:val="18"/>
                                <w:szCs w:val="18"/>
                              </w:rPr>
                            </w:pPr>
                            <w:r w:rsidRPr="008A75FB">
                              <w:rPr>
                                <w:sz w:val="18"/>
                                <w:szCs w:val="18"/>
                              </w:rPr>
                              <w:t>Telefoonnummer</w:t>
                            </w:r>
                          </w:p>
                        </w:tc>
                        <w:tc>
                          <w:tcPr>
                            <w:tcW w:w="200" w:type="dxa"/>
                            <w:shd w:val="clear" w:color="auto" w:fill="auto"/>
                          </w:tcPr>
                          <w:p w:rsidR="003B1212" w:rsidRPr="008A75FB" w:rsidRDefault="003B1212">
                            <w:pPr>
                              <w:spacing w:line="290" w:lineRule="exact"/>
                              <w:rPr>
                                <w:sz w:val="18"/>
                                <w:szCs w:val="18"/>
                              </w:rPr>
                            </w:pPr>
                            <w:r w:rsidRPr="008A75FB">
                              <w:rPr>
                                <w:sz w:val="18"/>
                                <w:szCs w:val="18"/>
                              </w:rPr>
                              <w:t xml:space="preserve">: </w:t>
                            </w:r>
                          </w:p>
                        </w:tc>
                        <w:tc>
                          <w:tcPr>
                            <w:tcW w:w="2200" w:type="dxa"/>
                            <w:gridSpan w:val="2"/>
                            <w:shd w:val="clear" w:color="auto" w:fill="auto"/>
                          </w:tcPr>
                          <w:p w:rsidR="002B4564" w:rsidRPr="008A75FB" w:rsidRDefault="003B1212" w:rsidP="002B4564">
                            <w:pPr>
                              <w:spacing w:line="290" w:lineRule="exact"/>
                              <w:ind w:firstLine="1"/>
                              <w:rPr>
                                <w:sz w:val="18"/>
                                <w:szCs w:val="18"/>
                              </w:rPr>
                            </w:pPr>
                            <w:r w:rsidRPr="008A75FB">
                              <w:rPr>
                                <w:sz w:val="18"/>
                                <w:szCs w:val="18"/>
                              </w:rPr>
                              <w:t>026 - 3253935</w:t>
                            </w:r>
                          </w:p>
                        </w:tc>
                      </w:tr>
                      <w:tr w:rsidR="003B1212" w:rsidRPr="008A75FB" w:rsidTr="002B4564">
                        <w:trPr>
                          <w:trHeight w:val="295"/>
                        </w:trPr>
                        <w:tc>
                          <w:tcPr>
                            <w:tcW w:w="1560" w:type="dxa"/>
                            <w:shd w:val="clear" w:color="auto" w:fill="auto"/>
                          </w:tcPr>
                          <w:p w:rsidR="003B1212" w:rsidRPr="008A75FB" w:rsidRDefault="003B1212">
                            <w:pPr>
                              <w:spacing w:line="290" w:lineRule="exact"/>
                              <w:rPr>
                                <w:sz w:val="18"/>
                                <w:szCs w:val="18"/>
                              </w:rPr>
                            </w:pPr>
                            <w:r w:rsidRPr="008A75FB">
                              <w:rPr>
                                <w:sz w:val="18"/>
                                <w:szCs w:val="18"/>
                              </w:rPr>
                              <w:t>E-mail</w:t>
                            </w:r>
                          </w:p>
                        </w:tc>
                        <w:tc>
                          <w:tcPr>
                            <w:tcW w:w="200" w:type="dxa"/>
                            <w:shd w:val="clear" w:color="auto" w:fill="auto"/>
                          </w:tcPr>
                          <w:p w:rsidR="003B1212" w:rsidRPr="008A75FB" w:rsidRDefault="003B1212">
                            <w:pPr>
                              <w:spacing w:line="290" w:lineRule="exact"/>
                              <w:rPr>
                                <w:sz w:val="18"/>
                                <w:szCs w:val="18"/>
                              </w:rPr>
                            </w:pPr>
                            <w:r w:rsidRPr="008A75FB">
                              <w:rPr>
                                <w:sz w:val="18"/>
                                <w:szCs w:val="18"/>
                              </w:rPr>
                              <w:t xml:space="preserve">: </w:t>
                            </w:r>
                          </w:p>
                        </w:tc>
                        <w:bookmarkStart w:id="9" w:name="BM4"/>
                        <w:bookmarkEnd w:id="9"/>
                        <w:tc>
                          <w:tcPr>
                            <w:tcW w:w="2200" w:type="dxa"/>
                            <w:gridSpan w:val="2"/>
                            <w:shd w:val="clear" w:color="auto" w:fill="auto"/>
                          </w:tcPr>
                          <w:p w:rsidR="003B1212" w:rsidRDefault="003B1212">
                            <w:pPr>
                              <w:spacing w:line="290" w:lineRule="exact"/>
                              <w:rPr>
                                <w:sz w:val="18"/>
                                <w:szCs w:val="18"/>
                              </w:rPr>
                            </w:pPr>
                            <w:r w:rsidRPr="008A75FB">
                              <w:rPr>
                                <w:sz w:val="18"/>
                                <w:szCs w:val="18"/>
                              </w:rPr>
                              <w:fldChar w:fldCharType="begin"/>
                            </w:r>
                            <w:r w:rsidRPr="008A75FB">
                              <w:rPr>
                                <w:sz w:val="18"/>
                                <w:szCs w:val="18"/>
                              </w:rPr>
                              <w:instrText xml:space="preserve"> HYPERLINK "mailto:e.laurentzen@kpnplanet.nl" </w:instrText>
                            </w:r>
                            <w:r w:rsidRPr="008A75FB">
                              <w:rPr>
                                <w:sz w:val="18"/>
                                <w:szCs w:val="18"/>
                              </w:rPr>
                              <w:fldChar w:fldCharType="separate"/>
                            </w:r>
                            <w:r w:rsidRPr="008A75FB">
                              <w:rPr>
                                <w:rStyle w:val="Hyperlink"/>
                                <w:sz w:val="18"/>
                                <w:szCs w:val="18"/>
                              </w:rPr>
                              <w:t>e.laurentzen@kpnplanet.nl</w:t>
                            </w:r>
                            <w:r w:rsidRPr="008A75FB">
                              <w:rPr>
                                <w:sz w:val="18"/>
                                <w:szCs w:val="18"/>
                              </w:rPr>
                              <w:fldChar w:fldCharType="end"/>
                            </w:r>
                          </w:p>
                          <w:p w:rsidR="002B4564" w:rsidRPr="008A75FB" w:rsidRDefault="002B4564">
                            <w:pPr>
                              <w:spacing w:line="290" w:lineRule="exact"/>
                              <w:rPr>
                                <w:sz w:val="18"/>
                                <w:szCs w:val="18"/>
                              </w:rPr>
                            </w:pPr>
                          </w:p>
                        </w:tc>
                      </w:tr>
                      <w:tr w:rsidR="003B1212" w:rsidRPr="003B1212" w:rsidTr="002B4564">
                        <w:trPr>
                          <w:trHeight w:val="295"/>
                        </w:trPr>
                        <w:tc>
                          <w:tcPr>
                            <w:tcW w:w="1560" w:type="dxa"/>
                            <w:shd w:val="clear" w:color="auto" w:fill="auto"/>
                          </w:tcPr>
                          <w:p w:rsidR="003B1212" w:rsidRPr="003B1212" w:rsidRDefault="003B1212">
                            <w:pPr>
                              <w:spacing w:line="290" w:lineRule="exact"/>
                              <w:rPr>
                                <w:sz w:val="18"/>
                              </w:rPr>
                            </w:pPr>
                          </w:p>
                        </w:tc>
                        <w:tc>
                          <w:tcPr>
                            <w:tcW w:w="200" w:type="dxa"/>
                            <w:shd w:val="clear" w:color="auto" w:fill="auto"/>
                          </w:tcPr>
                          <w:p w:rsidR="003B1212" w:rsidRPr="003B1212" w:rsidRDefault="003B1212">
                            <w:pPr>
                              <w:spacing w:line="290" w:lineRule="exact"/>
                              <w:rPr>
                                <w:sz w:val="18"/>
                              </w:rPr>
                            </w:pPr>
                          </w:p>
                        </w:tc>
                        <w:tc>
                          <w:tcPr>
                            <w:tcW w:w="2200" w:type="dxa"/>
                            <w:gridSpan w:val="2"/>
                            <w:shd w:val="clear" w:color="auto" w:fill="auto"/>
                          </w:tcPr>
                          <w:p w:rsidR="003B1212" w:rsidRPr="003B1212" w:rsidRDefault="003B1212">
                            <w:pPr>
                              <w:tabs>
                                <w:tab w:val="left" w:pos="2322"/>
                              </w:tabs>
                              <w:spacing w:line="290" w:lineRule="exact"/>
                              <w:rPr>
                                <w:sz w:val="18"/>
                              </w:rPr>
                            </w:pPr>
                          </w:p>
                        </w:tc>
                      </w:tr>
                      <w:tr w:rsidR="003B1212" w:rsidRPr="003B1212" w:rsidTr="002B4564">
                        <w:trPr>
                          <w:trHeight w:val="295"/>
                        </w:trPr>
                        <w:tc>
                          <w:tcPr>
                            <w:tcW w:w="1560" w:type="dxa"/>
                            <w:shd w:val="clear" w:color="auto" w:fill="auto"/>
                          </w:tcPr>
                          <w:p w:rsidR="003B1212" w:rsidRPr="003B1212" w:rsidRDefault="003B1212">
                            <w:pPr>
                              <w:spacing w:line="290" w:lineRule="exact"/>
                              <w:rPr>
                                <w:sz w:val="18"/>
                              </w:rPr>
                            </w:pPr>
                          </w:p>
                        </w:tc>
                        <w:tc>
                          <w:tcPr>
                            <w:tcW w:w="200" w:type="dxa"/>
                            <w:shd w:val="clear" w:color="auto" w:fill="auto"/>
                          </w:tcPr>
                          <w:p w:rsidR="003B1212" w:rsidRPr="003B1212" w:rsidRDefault="003B1212">
                            <w:pPr>
                              <w:spacing w:line="290" w:lineRule="exact"/>
                              <w:rPr>
                                <w:sz w:val="18"/>
                              </w:rPr>
                            </w:pPr>
                          </w:p>
                        </w:tc>
                        <w:tc>
                          <w:tcPr>
                            <w:tcW w:w="2200" w:type="dxa"/>
                            <w:gridSpan w:val="2"/>
                            <w:shd w:val="clear" w:color="auto" w:fill="auto"/>
                          </w:tcPr>
                          <w:p w:rsidR="003B1212" w:rsidRPr="003B1212" w:rsidRDefault="003B1212" w:rsidP="003B1212">
                            <w:pPr>
                              <w:tabs>
                                <w:tab w:val="left" w:pos="2322"/>
                              </w:tabs>
                              <w:spacing w:line="290" w:lineRule="exact"/>
                              <w:rPr>
                                <w:sz w:val="18"/>
                              </w:rPr>
                            </w:pPr>
                          </w:p>
                        </w:tc>
                      </w:tr>
                      <w:tr w:rsidR="003B1212" w:rsidRPr="003B1212" w:rsidTr="002B4564">
                        <w:trPr>
                          <w:trHeight w:val="295"/>
                        </w:trPr>
                        <w:tc>
                          <w:tcPr>
                            <w:tcW w:w="2754" w:type="dxa"/>
                            <w:gridSpan w:val="3"/>
                            <w:shd w:val="clear" w:color="auto" w:fill="auto"/>
                          </w:tcPr>
                          <w:p w:rsidR="003B1212" w:rsidRPr="003B1212" w:rsidRDefault="003B1212">
                            <w:pPr>
                              <w:spacing w:line="240" w:lineRule="atLeast"/>
                              <w:rPr>
                                <w:sz w:val="18"/>
                                <w:szCs w:val="28"/>
                              </w:rPr>
                            </w:pPr>
                            <w:bookmarkStart w:id="10" w:name="Barcode"/>
                            <w:bookmarkEnd w:id="10"/>
                          </w:p>
                        </w:tc>
                        <w:tc>
                          <w:tcPr>
                            <w:tcW w:w="1206" w:type="dxa"/>
                            <w:shd w:val="clear" w:color="auto" w:fill="auto"/>
                          </w:tcPr>
                          <w:p w:rsidR="003B1212" w:rsidRPr="003B1212" w:rsidRDefault="003B1212">
                            <w:pPr>
                              <w:tabs>
                                <w:tab w:val="left" w:pos="2322"/>
                              </w:tabs>
                              <w:spacing w:line="240" w:lineRule="atLeast"/>
                              <w:rPr>
                                <w:sz w:val="18"/>
                                <w:szCs w:val="28"/>
                              </w:rPr>
                            </w:pPr>
                          </w:p>
                        </w:tc>
                      </w:tr>
                    </w:tbl>
                    <w:p w:rsidR="003B1212" w:rsidRPr="003B1212" w:rsidRDefault="003B1212">
                      <w:pPr>
                        <w:spacing w:line="290" w:lineRule="exact"/>
                        <w:rPr>
                          <w:sz w:val="18"/>
                        </w:rPr>
                      </w:pPr>
                    </w:p>
                  </w:txbxContent>
                </v:textbox>
                <w10:wrap anchorx="page" anchory="margin"/>
                <w10:anchorlock/>
              </v:shape>
            </w:pict>
          </mc:Fallback>
        </mc:AlternateContent>
      </w:r>
    </w:p>
    <w:p w:rsidR="003B1212" w:rsidRDefault="003B1212" w:rsidP="003B1212">
      <w:pPr>
        <w:pStyle w:val="HuisstijlArnhem"/>
        <w:spacing w:line="290" w:lineRule="exact"/>
      </w:pPr>
    </w:p>
    <w:p w:rsidR="003B1212" w:rsidRDefault="003B1212" w:rsidP="003B1212">
      <w:pPr>
        <w:pStyle w:val="HuisstijlArnhem"/>
        <w:spacing w:line="290" w:lineRule="exact"/>
      </w:pPr>
    </w:p>
    <w:p w:rsidR="003B1212" w:rsidRDefault="003B1212" w:rsidP="003B1212">
      <w:pPr>
        <w:pStyle w:val="HuisstijlArnhem"/>
        <w:spacing w:line="290" w:lineRule="exact"/>
      </w:pPr>
    </w:p>
    <w:p w:rsidR="003B1212" w:rsidRDefault="003B1212" w:rsidP="003B1212">
      <w:pPr>
        <w:pStyle w:val="HuisstijlArnhem"/>
        <w:spacing w:line="290" w:lineRule="exact"/>
      </w:pPr>
    </w:p>
    <w:p w:rsidR="003B1212" w:rsidRDefault="00490B25" w:rsidP="00424768">
      <w:r>
        <w:rPr>
          <w:noProof/>
          <w:lang w:val="en-US"/>
        </w:rPr>
        <mc:AlternateContent>
          <mc:Choice Requires="wps">
            <w:drawing>
              <wp:anchor distT="0" distB="0" distL="114300" distR="114300" simplePos="0" relativeHeight="251661312" behindDoc="0" locked="1" layoutInCell="0" allowOverlap="1">
                <wp:simplePos x="0" y="0"/>
                <wp:positionH relativeFrom="margin">
                  <wp:posOffset>0</wp:posOffset>
                </wp:positionH>
                <wp:positionV relativeFrom="margin">
                  <wp:posOffset>1278255</wp:posOffset>
                </wp:positionV>
                <wp:extent cx="3239770" cy="363855"/>
                <wp:effectExtent l="0" t="0" r="17780" b="17145"/>
                <wp:wrapTopAndBottom/>
                <wp:docPr id="960" name="Text Box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3977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34"/>
                              <w:gridCol w:w="3969"/>
                            </w:tblGrid>
                            <w:tr w:rsidR="003B1212" w:rsidRPr="00D80B75">
                              <w:trPr>
                                <w:trHeight w:val="601"/>
                              </w:trPr>
                              <w:tc>
                                <w:tcPr>
                                  <w:tcW w:w="1134" w:type="dxa"/>
                                  <w:shd w:val="clear" w:color="auto" w:fill="auto"/>
                                </w:tcPr>
                                <w:p w:rsidR="003B1212" w:rsidRPr="00424768" w:rsidRDefault="003B1212" w:rsidP="000E16E0">
                                  <w:pPr>
                                    <w:tabs>
                                      <w:tab w:val="left" w:pos="5670"/>
                                      <w:tab w:val="left" w:pos="5812"/>
                                    </w:tabs>
                                    <w:spacing w:line="290" w:lineRule="exact"/>
                                  </w:pPr>
                                  <w:r w:rsidRPr="00424768">
                                    <w:t>Onderwerp:</w:t>
                                  </w:r>
                                </w:p>
                              </w:tc>
                              <w:tc>
                                <w:tcPr>
                                  <w:tcW w:w="3969" w:type="dxa"/>
                                  <w:shd w:val="clear" w:color="auto" w:fill="auto"/>
                                </w:tcPr>
                                <w:p w:rsidR="003B1212" w:rsidRPr="00424768" w:rsidRDefault="003B1212" w:rsidP="003B1212">
                                  <w:pPr>
                                    <w:pStyle w:val="Koptekst"/>
                                    <w:tabs>
                                      <w:tab w:val="clear" w:pos="4536"/>
                                      <w:tab w:val="clear" w:pos="9072"/>
                                      <w:tab w:val="left" w:pos="5670"/>
                                      <w:tab w:val="left" w:pos="5812"/>
                                    </w:tabs>
                                    <w:spacing w:line="290" w:lineRule="exact"/>
                                  </w:pPr>
                                  <w:bookmarkStart w:id="11" w:name="BM5"/>
                                  <w:r w:rsidRPr="00424768">
                                    <w:t xml:space="preserve"> </w:t>
                                  </w:r>
                                  <w:bookmarkEnd w:id="11"/>
                                  <w:r w:rsidRPr="00424768">
                                    <w:t>Verkeer op dijkwegen</w:t>
                                  </w:r>
                                </w:p>
                              </w:tc>
                            </w:tr>
                          </w:tbl>
                          <w:p w:rsidR="003B1212" w:rsidRDefault="003B1212">
                            <w:pPr>
                              <w:pStyle w:val="Koptekst"/>
                              <w:tabs>
                                <w:tab w:val="clear" w:pos="4536"/>
                                <w:tab w:val="left" w:pos="5670"/>
                                <w:tab w:val="left" w:pos="5812"/>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margin-left:0;margin-top:100.65pt;width:255.1pt;height:28.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" o:allowincell="f" filled="f" stroked="f">
                <o:lock v:ext="edit" aspectratio="t"/>
                <v:textbox inset="0,0,0,0">
                  <w:txbxContent>
                    <w:tbl>
                      <w:tblPr>
                        <w:tblW w:w="0" w:type="auto"/>
                        <w:tblLayout w:type="fixed"/>
                        <w:tblCellMar>
                          <w:left w:w="0" w:type="dxa"/>
                          <w:right w:w="0" w:type="dxa"/>
                        </w:tblCellMar>
                        <w:tblLook w:val="0000" w:firstRow="0" w:lastRow="0" w:firstColumn="0" w:lastColumn="0" w:noHBand="0" w:noVBand="0"/>
                      </w:tblPr>
                      <w:tblGrid>
                        <w:gridCol w:w="1134"/>
                        <w:gridCol w:w="3969"/>
                      </w:tblGrid>
                      <w:tr w:rsidR="003B1212" w:rsidRPr="00D80B75">
                        <w:trPr>
                          <w:trHeight w:val="601"/>
                        </w:trPr>
                        <w:tc>
                          <w:tcPr>
                            <w:tcW w:w="1134" w:type="dxa"/>
                            <w:shd w:val="clear" w:color="auto" w:fill="auto"/>
                          </w:tcPr>
                          <w:p w:rsidR="003B1212" w:rsidRPr="00424768" w:rsidRDefault="003B1212" w:rsidP="000E16E0">
                            <w:pPr>
                              <w:tabs>
                                <w:tab w:val="left" w:pos="5670"/>
                                <w:tab w:val="left" w:pos="5812"/>
                              </w:tabs>
                              <w:spacing w:line="290" w:lineRule="exact"/>
                            </w:pPr>
                            <w:r w:rsidRPr="00424768">
                              <w:t>Onderwerp:</w:t>
                            </w:r>
                          </w:p>
                        </w:tc>
                        <w:tc>
                          <w:tcPr>
                            <w:tcW w:w="3969" w:type="dxa"/>
                            <w:shd w:val="clear" w:color="auto" w:fill="auto"/>
                          </w:tcPr>
                          <w:p w:rsidR="003B1212" w:rsidRPr="00424768" w:rsidRDefault="003B1212" w:rsidP="003B1212">
                            <w:pPr>
                              <w:pStyle w:val="Koptekst"/>
                              <w:tabs>
                                <w:tab w:val="clear" w:pos="4536"/>
                                <w:tab w:val="clear" w:pos="9072"/>
                                <w:tab w:val="left" w:pos="5670"/>
                                <w:tab w:val="left" w:pos="5812"/>
                              </w:tabs>
                              <w:spacing w:line="290" w:lineRule="exact"/>
                            </w:pPr>
                            <w:bookmarkStart w:id="12" w:name="BM5"/>
                            <w:r w:rsidRPr="00424768">
                              <w:t xml:space="preserve"> </w:t>
                            </w:r>
                            <w:bookmarkEnd w:id="12"/>
                            <w:r w:rsidRPr="00424768">
                              <w:t>Verkeer op dijkwegen</w:t>
                            </w:r>
                          </w:p>
                        </w:tc>
                      </w:tr>
                    </w:tbl>
                    <w:p w:rsidR="003B1212" w:rsidRDefault="003B1212">
                      <w:pPr>
                        <w:pStyle w:val="Koptekst"/>
                        <w:tabs>
                          <w:tab w:val="clear" w:pos="4536"/>
                          <w:tab w:val="left" w:pos="5670"/>
                          <w:tab w:val="left" w:pos="5812"/>
                        </w:tabs>
                      </w:pPr>
                    </w:p>
                  </w:txbxContent>
                </v:textbox>
                <w10:wrap type="topAndBottom" anchorx="margin" anchory="margin"/>
                <w10:anchorlock/>
              </v:shape>
            </w:pict>
          </mc:Fallback>
        </mc:AlternateContent>
      </w:r>
      <w:bookmarkStart w:id="13" w:name="BM6"/>
      <w:r w:rsidR="003B1212">
        <w:t xml:space="preserve">Geachte </w:t>
      </w:r>
      <w:r w:rsidR="002B4564">
        <w:t>raad</w:t>
      </w:r>
      <w:r w:rsidR="003B1212">
        <w:t>,</w:t>
      </w:r>
      <w:bookmarkEnd w:id="13"/>
      <w:r w:rsidR="002B4564">
        <w:t xml:space="preserve"> geacht college,</w:t>
      </w:r>
    </w:p>
    <w:p w:rsidR="003B1212" w:rsidRDefault="003B1212" w:rsidP="00085629"/>
    <w:p w:rsidR="00FD0970" w:rsidRDefault="003B1212" w:rsidP="00085629">
      <w:bookmarkStart w:id="14" w:name="Inhoud"/>
      <w:bookmarkEnd w:id="14"/>
      <w:r>
        <w:t xml:space="preserve">Wij als bewoners van de </w:t>
      </w:r>
      <w:proofErr w:type="spellStart"/>
      <w:r>
        <w:t>Paddepoel</w:t>
      </w:r>
      <w:proofErr w:type="spellEnd"/>
      <w:r>
        <w:t xml:space="preserve"> te Angeren steunen voor meer dan 100% het voorstel van burgemeester en wethouders met betrekking tot "Verkeer op dijkwegen".</w:t>
      </w:r>
    </w:p>
    <w:p w:rsidR="003B1212" w:rsidRDefault="003B1212" w:rsidP="00085629"/>
    <w:p w:rsidR="003B1212" w:rsidRDefault="003B1212" w:rsidP="00085629">
      <w:r>
        <w:t xml:space="preserve">Ook wij constateren als direct belanghebbenden dat de verkeersonveiligheid uit de hand loopt en </w:t>
      </w:r>
      <w:r w:rsidR="00954973">
        <w:t xml:space="preserve">eigenlijk </w:t>
      </w:r>
      <w:r w:rsidR="00742B38">
        <w:t xml:space="preserve">ook </w:t>
      </w:r>
      <w:r>
        <w:t>onbeheersbaar is geworden.</w:t>
      </w:r>
      <w:r w:rsidR="00110DC6">
        <w:t xml:space="preserve"> </w:t>
      </w:r>
      <w:r w:rsidR="002D3504">
        <w:t>Dit o</w:t>
      </w:r>
      <w:r w:rsidR="00DF3672">
        <w:t>ndanks de reeds ingestelde maatregelen</w:t>
      </w:r>
      <w:r w:rsidR="00763779">
        <w:t>,</w:t>
      </w:r>
      <w:r w:rsidR="00DF3672">
        <w:t xml:space="preserve"> wat ook blijkt uit uw evaluatie </w:t>
      </w:r>
      <w:r w:rsidR="000E16E0">
        <w:t>"V</w:t>
      </w:r>
      <w:r w:rsidR="00DF3672">
        <w:t>erkeer op dijkwegen</w:t>
      </w:r>
      <w:r w:rsidR="000E16E0">
        <w:t>"</w:t>
      </w:r>
      <w:r w:rsidR="00DF3672">
        <w:t xml:space="preserve"> d.d. mei 2015. </w:t>
      </w:r>
    </w:p>
    <w:p w:rsidR="003B1212" w:rsidRDefault="003B1212" w:rsidP="00085629"/>
    <w:p w:rsidR="00110DC6" w:rsidRDefault="00490B25" w:rsidP="00085629">
      <w:r>
        <w:t xml:space="preserve">De hoeveelheid verkeer komt </w:t>
      </w:r>
      <w:r w:rsidR="00742B38">
        <w:t xml:space="preserve">niet meer </w:t>
      </w:r>
      <w:r>
        <w:t xml:space="preserve">overeen met de functie van de </w:t>
      </w:r>
      <w:proofErr w:type="spellStart"/>
      <w:r>
        <w:t>dijkweg</w:t>
      </w:r>
      <w:proofErr w:type="spellEnd"/>
      <w:r>
        <w:t xml:space="preserve">. Er is sprake van enorm veel sluipverkeer. Hetzelfde geldt voor </w:t>
      </w:r>
      <w:r w:rsidR="00742B38">
        <w:t xml:space="preserve">de </w:t>
      </w:r>
      <w:proofErr w:type="spellStart"/>
      <w:r>
        <w:t>Paddepoel</w:t>
      </w:r>
      <w:proofErr w:type="spellEnd"/>
      <w:r>
        <w:t xml:space="preserve">. Onze straat vormt </w:t>
      </w:r>
      <w:r w:rsidR="00742B38">
        <w:t>namelijk d</w:t>
      </w:r>
      <w:r>
        <w:t xml:space="preserve">e </w:t>
      </w:r>
      <w:r w:rsidR="00742B38">
        <w:t xml:space="preserve">verbinding met de </w:t>
      </w:r>
      <w:proofErr w:type="spellStart"/>
      <w:r w:rsidR="00742B38">
        <w:t>dijkweg</w:t>
      </w:r>
      <w:proofErr w:type="spellEnd"/>
      <w:r w:rsidR="00742B38">
        <w:t xml:space="preserve"> van en naar Huissen. Echter is onze straat volstrekt ongeschikt om de huidige (laat staan toekomstige) hoeveelheid aan verkeer te verwerken. De rijbaanbreedte is zeer beperkt en is onvoldoende om verkeer in twee richtingen af te wikkelen. Ook de scherpe aansluiting met de </w:t>
      </w:r>
      <w:proofErr w:type="spellStart"/>
      <w:r w:rsidR="00742B38">
        <w:t>Rijndijk</w:t>
      </w:r>
      <w:proofErr w:type="spellEnd"/>
      <w:r w:rsidR="00742B38">
        <w:t xml:space="preserve"> voldoet in verkeerstechnische zin niet meer aan de eisen van deze tijd.</w:t>
      </w:r>
    </w:p>
    <w:p w:rsidR="00110DC6" w:rsidRDefault="00110DC6" w:rsidP="00085629"/>
    <w:p w:rsidR="00954973" w:rsidRDefault="00C766CC" w:rsidP="00085629">
      <w:r>
        <w:t xml:space="preserve">De bermen worden </w:t>
      </w:r>
      <w:r w:rsidR="00954973">
        <w:t xml:space="preserve">daardoor </w:t>
      </w:r>
      <w:r>
        <w:t xml:space="preserve">voortdurend kapot gereden en vragen </w:t>
      </w:r>
      <w:r w:rsidR="00954973">
        <w:t>continu</w:t>
      </w:r>
      <w:r>
        <w:t xml:space="preserve"> om een onderhoudsmaatregel. Meerdere keren per jaar </w:t>
      </w:r>
      <w:r w:rsidR="000E16E0">
        <w:t xml:space="preserve">moeten </w:t>
      </w:r>
      <w:r>
        <w:t xml:space="preserve">ze </w:t>
      </w:r>
      <w:r w:rsidR="00954973">
        <w:t xml:space="preserve">nu </w:t>
      </w:r>
      <w:r w:rsidR="000E16E0">
        <w:t xml:space="preserve">worden </w:t>
      </w:r>
      <w:r>
        <w:t xml:space="preserve">hersteld. De </w:t>
      </w:r>
      <w:proofErr w:type="spellStart"/>
      <w:r>
        <w:t>Paddepoel</w:t>
      </w:r>
      <w:proofErr w:type="spellEnd"/>
      <w:r>
        <w:t xml:space="preserve"> is ca. 2 jaar geleden opgeknapt en voorzien van nieuw asfalt. Dit nieuwe asfalt moet nu al weer gerepareerd worden. </w:t>
      </w:r>
      <w:r w:rsidR="00954973">
        <w:t xml:space="preserve">U leest het goed. Een nieuwe asfaltweg die al binnen 2 jaar gebreken </w:t>
      </w:r>
      <w:r w:rsidR="00424768">
        <w:t>ver</w:t>
      </w:r>
      <w:r w:rsidR="00954973">
        <w:t xml:space="preserve">toont! </w:t>
      </w:r>
    </w:p>
    <w:p w:rsidR="002A38DB" w:rsidRDefault="002A38DB" w:rsidP="00085629"/>
    <w:p w:rsidR="00954973" w:rsidRDefault="00954973" w:rsidP="00085629">
      <w:r>
        <w:t>We zien ook duidelijk een toename van vrachtverkeer. Begrijpelijk want de routeplanner leid</w:t>
      </w:r>
      <w:r w:rsidR="000E16E0">
        <w:t>t</w:t>
      </w:r>
      <w:r>
        <w:t xml:space="preserve"> het verkeer via de kortste route over de dijk. </w:t>
      </w:r>
      <w:r w:rsidR="002A38DB">
        <w:t>Dit is</w:t>
      </w:r>
      <w:r>
        <w:t xml:space="preserve"> natuurlijk zeer ongewenst</w:t>
      </w:r>
      <w:r w:rsidR="002A38DB">
        <w:t xml:space="preserve"> maar</w:t>
      </w:r>
      <w:r>
        <w:t xml:space="preserve"> eenmaal op die route is er ook geen terugweg meer</w:t>
      </w:r>
      <w:r w:rsidR="002A38DB">
        <w:t xml:space="preserve"> met alle gevolgen van dien</w:t>
      </w:r>
      <w:r>
        <w:t xml:space="preserve">. </w:t>
      </w:r>
    </w:p>
    <w:p w:rsidR="00954973" w:rsidRDefault="00954973" w:rsidP="00085629"/>
    <w:p w:rsidR="00742B38" w:rsidRDefault="00742B38" w:rsidP="00085629">
      <w:r>
        <w:t xml:space="preserve">De weg valt in een 30 km/zone. Helaas voor niets, want er wordt veel te hard gereden. Navraag bij de politie levert op dat handhaven </w:t>
      </w:r>
      <w:r w:rsidR="00424768">
        <w:t xml:space="preserve">echter </w:t>
      </w:r>
      <w:r>
        <w:t>geen optie is vanwege de capaciteit en prioriteit bij de politie. Dit gegeven dan maar accepteren? Nee, toch? Want ongelukken met blikschade gebeuren</w:t>
      </w:r>
      <w:r w:rsidR="00523CEC">
        <w:t xml:space="preserve"> regelm</w:t>
      </w:r>
      <w:r>
        <w:t xml:space="preserve">atig. </w:t>
      </w:r>
    </w:p>
    <w:p w:rsidR="00424768" w:rsidRDefault="00424768" w:rsidP="00085629"/>
    <w:p w:rsidR="00AB276F" w:rsidRDefault="00424768" w:rsidP="00085629">
      <w:r>
        <w:t xml:space="preserve">De kosten aan maatregelen aan de </w:t>
      </w:r>
      <w:proofErr w:type="spellStart"/>
      <w:r>
        <w:t>Paddepoel</w:t>
      </w:r>
      <w:proofErr w:type="spellEnd"/>
      <w:r>
        <w:t xml:space="preserve"> worden nu becijfert door uw college op € 4.000,-- éénmalig. Die kosten staan in schril contrast met onze overlast (geluid, trillingen, </w:t>
      </w:r>
      <w:r w:rsidR="008A75FB">
        <w:t>emissies</w:t>
      </w:r>
      <w:r>
        <w:t xml:space="preserve">, veiligheid) en daarmee ons </w:t>
      </w:r>
      <w:r w:rsidR="00AB276F">
        <w:t xml:space="preserve">verminderd </w:t>
      </w:r>
      <w:r>
        <w:t xml:space="preserve">woongenot. Maar ook ten opzichte van uw </w:t>
      </w:r>
      <w:r w:rsidR="00450BE1">
        <w:t xml:space="preserve">eigen </w:t>
      </w:r>
      <w:r>
        <w:t>onderhoud</w:t>
      </w:r>
      <w:r w:rsidR="00AB276F">
        <w:t>sbegroting</w:t>
      </w:r>
      <w:r>
        <w:t>.</w:t>
      </w:r>
      <w:r w:rsidR="00AB276F">
        <w:t xml:space="preserve"> Voor h</w:t>
      </w:r>
      <w:r>
        <w:t xml:space="preserve">et </w:t>
      </w:r>
      <w:r w:rsidR="00AB276F">
        <w:t xml:space="preserve">noodzakelijk </w:t>
      </w:r>
      <w:r>
        <w:t>berm</w:t>
      </w:r>
      <w:r w:rsidR="00AB276F">
        <w:t>en</w:t>
      </w:r>
      <w:r>
        <w:t xml:space="preserve">onderhoud </w:t>
      </w:r>
      <w:r w:rsidR="00AB276F">
        <w:t>en het asfaltonderhoud (herstel</w:t>
      </w:r>
      <w:r>
        <w:t>kost</w:t>
      </w:r>
      <w:r w:rsidR="00AB276F">
        <w:t xml:space="preserve">en) bent u dat voor alleen dit jaar al kwijt! </w:t>
      </w:r>
    </w:p>
    <w:p w:rsidR="00424768" w:rsidRPr="00424768" w:rsidRDefault="00AB276F" w:rsidP="00085629">
      <w:r>
        <w:t>I</w:t>
      </w:r>
      <w:r w:rsidR="00CD134A">
        <w:t>n de bijlage een aantal foto's van de huidige situatie die zonder meer aantonen dat onderhoud alweer uitgevoerd moet worden. En nogmaals, de weg is</w:t>
      </w:r>
      <w:r w:rsidR="002A38DB">
        <w:t xml:space="preserve"> pas</w:t>
      </w:r>
      <w:r w:rsidR="00CD134A">
        <w:t xml:space="preserve"> 2 jaar geleden opgeknapt.</w:t>
      </w:r>
      <w:r w:rsidR="00424768">
        <w:t xml:space="preserve"> </w:t>
      </w:r>
    </w:p>
    <w:p w:rsidR="00742B38" w:rsidRDefault="00742B38" w:rsidP="00085629"/>
    <w:p w:rsidR="00424768" w:rsidRDefault="00424768" w:rsidP="00085629">
      <w:r>
        <w:t>H</w:t>
      </w:r>
      <w:r w:rsidRPr="00424768">
        <w:t xml:space="preserve">et </w:t>
      </w:r>
      <w:r w:rsidR="00110DC6">
        <w:t>sluip</w:t>
      </w:r>
      <w:r w:rsidRPr="00424768">
        <w:t>verkeer kan ook zonder problemen worden afgewikkeld via de provinciale weg N838</w:t>
      </w:r>
      <w:r>
        <w:t>.</w:t>
      </w:r>
      <w:r w:rsidRPr="00424768">
        <w:t xml:space="preserve"> Deze weg is </w:t>
      </w:r>
      <w:r w:rsidR="00523CEC">
        <w:t xml:space="preserve">namelijk </w:t>
      </w:r>
      <w:r w:rsidRPr="00424768">
        <w:t xml:space="preserve">ook uitgevoerd als </w:t>
      </w:r>
      <w:proofErr w:type="spellStart"/>
      <w:r w:rsidRPr="00424768">
        <w:t>tweestrooks</w:t>
      </w:r>
      <w:proofErr w:type="spellEnd"/>
      <w:r w:rsidRPr="00424768">
        <w:t>-gebiedsontsluitingsweg</w:t>
      </w:r>
      <w:r w:rsidR="000E16E0">
        <w:t>!</w:t>
      </w:r>
      <w:r w:rsidRPr="00424768">
        <w:t xml:space="preserve"> En de regeling met verkeerslichten bij de </w:t>
      </w:r>
      <w:proofErr w:type="spellStart"/>
      <w:r w:rsidRPr="00424768">
        <w:t>Valom</w:t>
      </w:r>
      <w:proofErr w:type="spellEnd"/>
      <w:r w:rsidRPr="00424768">
        <w:t xml:space="preserve"> heeft voldoende capaciteit om het verkeer te verwerken. </w:t>
      </w:r>
      <w:r w:rsidR="000E16E0">
        <w:t xml:space="preserve">Navraag bij de </w:t>
      </w:r>
      <w:r w:rsidR="00225096">
        <w:t xml:space="preserve">gemeente en </w:t>
      </w:r>
      <w:r w:rsidR="000E16E0">
        <w:t xml:space="preserve">provincie bevestigd dit ook. </w:t>
      </w:r>
      <w:r w:rsidRPr="00424768">
        <w:t xml:space="preserve"> </w:t>
      </w:r>
    </w:p>
    <w:p w:rsidR="00CD134A" w:rsidRDefault="00CD134A" w:rsidP="00085629"/>
    <w:p w:rsidR="00110DC6" w:rsidRPr="002A38DB" w:rsidRDefault="002A38DB" w:rsidP="00085629">
      <w:pPr>
        <w:rPr>
          <w:b/>
        </w:rPr>
      </w:pPr>
      <w:r>
        <w:t>Belangrijk gegeven is ook dat</w:t>
      </w:r>
      <w:r w:rsidR="00110DC6">
        <w:t xml:space="preserve"> de gedane voorstellen als basis </w:t>
      </w:r>
      <w:r>
        <w:t xml:space="preserve">hebben </w:t>
      </w:r>
      <w:r w:rsidR="00110DC6">
        <w:t xml:space="preserve">het terug dringen van het vele sluipverkeer </w:t>
      </w:r>
      <w:r w:rsidR="00110DC6" w:rsidRPr="000E16E0">
        <w:rPr>
          <w:b/>
          <w:sz w:val="22"/>
          <w:szCs w:val="22"/>
        </w:rPr>
        <w:t>én</w:t>
      </w:r>
      <w:r w:rsidR="00110DC6">
        <w:t xml:space="preserve"> het voor alle weggebruikers openhouden van de dijkwegen.</w:t>
      </w:r>
      <w:r w:rsidR="00085629">
        <w:t xml:space="preserve"> Daarnaast voldoet het </w:t>
      </w:r>
      <w:r w:rsidR="00085629" w:rsidRPr="004671DC">
        <w:t xml:space="preserve">voorstel ook </w:t>
      </w:r>
      <w:r w:rsidRPr="004671DC">
        <w:t xml:space="preserve">aan de doelstelling van </w:t>
      </w:r>
      <w:r w:rsidR="00085629" w:rsidRPr="004671DC">
        <w:t xml:space="preserve">ons </w:t>
      </w:r>
      <w:r w:rsidRPr="004671DC">
        <w:rPr>
          <w:rStyle w:val="Zwaar"/>
          <w:rFonts w:ascii="Tahoma" w:hAnsi="Tahoma" w:cs="Tahoma"/>
          <w:b w:val="0"/>
          <w:color w:val="000000"/>
        </w:rPr>
        <w:t>Platform Angeren, namelijk zich sterk maken voor een optimale leefbaarheid en een meest haalbare veiligheid in en rondom ons dorp.</w:t>
      </w:r>
    </w:p>
    <w:p w:rsidR="00085629" w:rsidRDefault="00085629" w:rsidP="00085629"/>
    <w:p w:rsidR="00085629" w:rsidRDefault="00085629" w:rsidP="00085629">
      <w:r>
        <w:t xml:space="preserve">Al met al genoeg redenen </w:t>
      </w:r>
      <w:r w:rsidR="000E16E0">
        <w:t>voor ons om het voorstel van ons</w:t>
      </w:r>
      <w:r>
        <w:t xml:space="preserve"> college te steunen. Voor u toch ook!</w:t>
      </w:r>
    </w:p>
    <w:p w:rsidR="002A38DB" w:rsidRDefault="002A38DB" w:rsidP="00424768"/>
    <w:p w:rsidR="00085629" w:rsidRDefault="00085629"/>
    <w:p w:rsidR="00085629" w:rsidRDefault="00085629" w:rsidP="00424768"/>
    <w:p w:rsidR="000E16E0" w:rsidRDefault="000E16E0" w:rsidP="00424768"/>
    <w:p w:rsidR="003B1212" w:rsidRDefault="00CD134A" w:rsidP="00424768">
      <w:r>
        <w:t>Met vriendelijke groet,</w:t>
      </w:r>
    </w:p>
    <w:p w:rsidR="00AB276F" w:rsidRPr="00CD134A" w:rsidRDefault="00AB276F" w:rsidP="00424768">
      <w:pPr>
        <w:rPr>
          <w:vanish/>
          <w:specVanish/>
        </w:rPr>
      </w:pPr>
    </w:p>
    <w:p w:rsidR="00CD134A" w:rsidRDefault="00CD134A" w:rsidP="00CD134A">
      <w:r>
        <w:t xml:space="preserve"> </w:t>
      </w:r>
    </w:p>
    <w:p w:rsidR="00DF3672" w:rsidRDefault="00DF3672" w:rsidP="00CD134A"/>
    <w:p w:rsidR="00CD134A" w:rsidRDefault="003B0C07" w:rsidP="00CD134A">
      <w:r>
        <w:t xml:space="preserve">Bewoners </w:t>
      </w:r>
      <w:proofErr w:type="spellStart"/>
      <w:r>
        <w:t>Paddepoel</w:t>
      </w:r>
      <w:proofErr w:type="spellEnd"/>
      <w:r>
        <w:t xml:space="preserve"> te Angeren</w:t>
      </w:r>
      <w:r w:rsidR="00CD134A">
        <w:br w:type="page"/>
      </w:r>
    </w:p>
    <w:p w:rsidR="002A38DB" w:rsidRDefault="002A38DB" w:rsidP="00CD134A"/>
    <w:p w:rsidR="002A38DB" w:rsidRDefault="00CD134A" w:rsidP="00CD134A">
      <w:r>
        <w:t>Bijlage</w:t>
      </w:r>
      <w:r w:rsidR="002A38DB">
        <w:t>:</w:t>
      </w:r>
    </w:p>
    <w:p w:rsidR="00CD134A" w:rsidRDefault="00CD134A" w:rsidP="00CD134A">
      <w:r>
        <w:t xml:space="preserve">foto's van de huidige situatie (d.d. </w:t>
      </w:r>
      <w:r w:rsidR="001408CF">
        <w:t>8</w:t>
      </w:r>
      <w:r>
        <w:t xml:space="preserve"> mei 2016) die zonder meer </w:t>
      </w:r>
      <w:r w:rsidR="00085629">
        <w:t xml:space="preserve">overbelasting </w:t>
      </w:r>
      <w:r>
        <w:t xml:space="preserve">aantonen </w:t>
      </w:r>
      <w:r w:rsidR="00085629">
        <w:t xml:space="preserve">(en </w:t>
      </w:r>
      <w:r>
        <w:t xml:space="preserve">dat onderhoud alweer </w:t>
      </w:r>
      <w:r w:rsidR="00085629">
        <w:t xml:space="preserve">uitgevoerd moet worden). </w:t>
      </w:r>
    </w:p>
    <w:p w:rsidR="00DF3672" w:rsidRDefault="00DF3672" w:rsidP="00CD134A"/>
    <w:p w:rsidR="004671DC" w:rsidRPr="00DF3672" w:rsidRDefault="00DF3672" w:rsidP="00CD134A">
      <w:pPr>
        <w:rPr>
          <w:i/>
        </w:rPr>
      </w:pPr>
      <w:r w:rsidRPr="00DF3672">
        <w:rPr>
          <w:i/>
        </w:rPr>
        <w:t xml:space="preserve">Noot: de berm behoort tot de weg. Op grond van de Wegenwet is de gemeente dus de beheerder die dit goed moet </w:t>
      </w:r>
      <w:r w:rsidRPr="00DF3672">
        <w:rPr>
          <w:i/>
          <w:color w:val="000000" w:themeColor="text1"/>
        </w:rPr>
        <w:t xml:space="preserve">onderhouden. Op grond van het Burgerlijk Wetboek is de gemeente aansprakelijk voor schade veroorzaakt door de huidige onvoldoende toestand van de weg. Uit VNG (Vereniging van Nederlandse Gemeenten) en diverse </w:t>
      </w:r>
      <w:proofErr w:type="spellStart"/>
      <w:r w:rsidRPr="00DF3672">
        <w:rPr>
          <w:i/>
          <w:color w:val="000000" w:themeColor="text1"/>
        </w:rPr>
        <w:t>jurispondentie</w:t>
      </w:r>
      <w:proofErr w:type="spellEnd"/>
      <w:r w:rsidRPr="00DF3672">
        <w:rPr>
          <w:i/>
          <w:color w:val="000000" w:themeColor="text1"/>
        </w:rPr>
        <w:t xml:space="preserve">. </w:t>
      </w:r>
    </w:p>
    <w:p w:rsidR="00FA2E2D" w:rsidRDefault="00FA2E2D"/>
    <w:p w:rsidR="001408CF" w:rsidRPr="001408CF" w:rsidRDefault="00FA2E2D">
      <w:pPr>
        <w:rPr>
          <w:rStyle w:val="Zwaar"/>
          <w:b w:val="0"/>
          <w:bCs w:val="0"/>
        </w:rPr>
      </w:pPr>
      <w:r>
        <w:rPr>
          <w:noProof/>
          <w:lang w:val="en-US"/>
        </w:rPr>
        <w:drawing>
          <wp:inline distT="0" distB="0" distL="0" distR="0">
            <wp:extent cx="2938070" cy="440710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0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070" cy="4407109"/>
                    </a:xfrm>
                    <a:prstGeom prst="rect">
                      <a:avLst/>
                    </a:prstGeom>
                  </pic:spPr>
                </pic:pic>
              </a:graphicData>
            </a:graphic>
          </wp:inline>
        </w:drawing>
      </w:r>
      <w:r>
        <w:t xml:space="preserve"> </w:t>
      </w:r>
      <w:r>
        <w:rPr>
          <w:noProof/>
        </w:rPr>
        <w:t xml:space="preserve"> </w:t>
      </w:r>
      <w:r>
        <w:rPr>
          <w:noProof/>
          <w:lang w:val="en-US"/>
        </w:rPr>
        <w:drawing>
          <wp:inline distT="0" distB="0" distL="0" distR="0">
            <wp:extent cx="2923082" cy="438462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0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2692" cy="4399039"/>
                    </a:xfrm>
                    <a:prstGeom prst="rect">
                      <a:avLst/>
                    </a:prstGeom>
                  </pic:spPr>
                </pic:pic>
              </a:graphicData>
            </a:graphic>
          </wp:inline>
        </w:drawing>
      </w:r>
    </w:p>
    <w:p w:rsidR="001408CF" w:rsidRDefault="001408CF">
      <w:pPr>
        <w:rPr>
          <w:rStyle w:val="Zwaar"/>
          <w:b w:val="0"/>
        </w:rPr>
      </w:pPr>
    </w:p>
    <w:p w:rsidR="001408CF" w:rsidRDefault="001408CF">
      <w:pPr>
        <w:rPr>
          <w:rStyle w:val="Zwaar"/>
          <w:b w:val="0"/>
        </w:rPr>
      </w:pPr>
      <w:r w:rsidRPr="001408CF">
        <w:rPr>
          <w:rStyle w:val="Zwaar"/>
          <w:b w:val="0"/>
          <w:noProof/>
          <w:lang w:val="en-US"/>
        </w:rPr>
        <w:lastRenderedPageBreak/>
        <w:drawing>
          <wp:inline distT="0" distB="0" distL="0" distR="0" wp14:anchorId="36076E9F" wp14:editId="562B8CF9">
            <wp:extent cx="2863121" cy="4296995"/>
            <wp:effectExtent l="0" t="0" r="0" b="8890"/>
            <wp:docPr id="1" name="Afbeelding 1" descr="E:\DCIM\100CANON\IMG_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NON\IMG_70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301" cy="4298766"/>
                    </a:xfrm>
                    <a:prstGeom prst="rect">
                      <a:avLst/>
                    </a:prstGeom>
                    <a:noFill/>
                    <a:ln>
                      <a:noFill/>
                    </a:ln>
                  </pic:spPr>
                </pic:pic>
              </a:graphicData>
            </a:graphic>
          </wp:inline>
        </w:drawing>
      </w:r>
      <w:r>
        <w:rPr>
          <w:rStyle w:val="Zwaar"/>
          <w:b w:val="0"/>
        </w:rPr>
        <w:t xml:space="preserve">  </w:t>
      </w:r>
      <w:r w:rsidRPr="001408CF">
        <w:rPr>
          <w:rStyle w:val="Zwaar"/>
          <w:b w:val="0"/>
          <w:noProof/>
          <w:lang w:val="en-US"/>
        </w:rPr>
        <w:drawing>
          <wp:inline distT="0" distB="0" distL="0" distR="0">
            <wp:extent cx="2878111" cy="4319492"/>
            <wp:effectExtent l="0" t="0" r="0" b="5080"/>
            <wp:docPr id="2" name="Afbeelding 2" descr="E:\DCIM\100CANON\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CANON\IMG_70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816" cy="4323552"/>
                    </a:xfrm>
                    <a:prstGeom prst="rect">
                      <a:avLst/>
                    </a:prstGeom>
                    <a:noFill/>
                    <a:ln>
                      <a:noFill/>
                    </a:ln>
                  </pic:spPr>
                </pic:pic>
              </a:graphicData>
            </a:graphic>
          </wp:inline>
        </w:drawing>
      </w:r>
    </w:p>
    <w:p w:rsidR="001408CF" w:rsidRDefault="001408CF">
      <w:pPr>
        <w:rPr>
          <w:rStyle w:val="Zwaar"/>
          <w:b w:val="0"/>
          <w:noProof/>
        </w:rPr>
      </w:pPr>
    </w:p>
    <w:p w:rsidR="001408CF" w:rsidRDefault="001408CF">
      <w:pPr>
        <w:rPr>
          <w:rStyle w:val="Zwaar"/>
          <w:b w:val="0"/>
          <w:noProof/>
        </w:rPr>
      </w:pPr>
      <w:r w:rsidRPr="001408CF">
        <w:rPr>
          <w:rStyle w:val="Zwaar"/>
          <w:b w:val="0"/>
          <w:noProof/>
          <w:lang w:val="en-US"/>
        </w:rPr>
        <w:drawing>
          <wp:inline distT="0" distB="0" distL="0" distR="0" wp14:anchorId="63426BDF" wp14:editId="06312547">
            <wp:extent cx="2563318" cy="3847051"/>
            <wp:effectExtent l="0" t="0" r="8890" b="1270"/>
            <wp:docPr id="3" name="Afbeelding 3" descr="E:\DCIM\100CANON\IMG_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CANON\IMG_71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886" cy="3856909"/>
                    </a:xfrm>
                    <a:prstGeom prst="rect">
                      <a:avLst/>
                    </a:prstGeom>
                    <a:noFill/>
                    <a:ln>
                      <a:noFill/>
                    </a:ln>
                  </pic:spPr>
                </pic:pic>
              </a:graphicData>
            </a:graphic>
          </wp:inline>
        </w:drawing>
      </w:r>
      <w:r>
        <w:rPr>
          <w:rStyle w:val="Zwaar"/>
          <w:b w:val="0"/>
          <w:noProof/>
        </w:rPr>
        <w:t xml:space="preserve">   </w:t>
      </w:r>
      <w:r w:rsidRPr="001408CF">
        <w:rPr>
          <w:rStyle w:val="Zwaar"/>
          <w:b w:val="0"/>
          <w:noProof/>
          <w:lang w:val="en-US"/>
        </w:rPr>
        <w:drawing>
          <wp:inline distT="0" distB="0" distL="0" distR="0" wp14:anchorId="478FBC08" wp14:editId="702D5200">
            <wp:extent cx="2578308" cy="3869546"/>
            <wp:effectExtent l="0" t="0" r="0" b="0"/>
            <wp:docPr id="4" name="Afbeelding 4" descr="E:\DCIM\100CANON\IMG_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CANON\IMG_7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308" cy="3869546"/>
                    </a:xfrm>
                    <a:prstGeom prst="rect">
                      <a:avLst/>
                    </a:prstGeom>
                    <a:noFill/>
                    <a:ln>
                      <a:noFill/>
                    </a:ln>
                  </pic:spPr>
                </pic:pic>
              </a:graphicData>
            </a:graphic>
          </wp:inline>
        </w:drawing>
      </w:r>
    </w:p>
    <w:p w:rsidR="001408CF" w:rsidRDefault="001408CF">
      <w:pPr>
        <w:rPr>
          <w:rStyle w:val="Zwaar"/>
          <w:b w:val="0"/>
        </w:rPr>
      </w:pPr>
      <w:r>
        <w:rPr>
          <w:rStyle w:val="Zwaar"/>
          <w:b w:val="0"/>
        </w:rPr>
        <w:lastRenderedPageBreak/>
        <w:t xml:space="preserve">  </w:t>
      </w:r>
    </w:p>
    <w:p w:rsidR="001408CF" w:rsidRDefault="001408CF">
      <w:pPr>
        <w:rPr>
          <w:rStyle w:val="Zwaar"/>
          <w:b w:val="0"/>
        </w:rPr>
      </w:pPr>
    </w:p>
    <w:p w:rsidR="001408CF" w:rsidRDefault="001408CF">
      <w:pPr>
        <w:rPr>
          <w:rStyle w:val="Zwaar"/>
          <w:b w:val="0"/>
        </w:rPr>
      </w:pPr>
    </w:p>
    <w:p w:rsidR="00FA2E2D" w:rsidRDefault="00FA2E2D">
      <w:pPr>
        <w:rPr>
          <w:rStyle w:val="Zwaar"/>
          <w:b w:val="0"/>
        </w:rPr>
      </w:pPr>
    </w:p>
    <w:p w:rsidR="00DC7C5F" w:rsidRPr="00085629" w:rsidRDefault="00DC7C5F" w:rsidP="00085629">
      <w:r w:rsidRPr="00085629">
        <w:rPr>
          <w:rStyle w:val="Zwaar"/>
          <w:b w:val="0"/>
        </w:rPr>
        <w:t>Lokaal Belang Lingewaard</w:t>
      </w:r>
      <w:r w:rsidRPr="00085629">
        <w:rPr>
          <w:bCs/>
        </w:rPr>
        <w:br/>
      </w:r>
      <w:hyperlink r:id="rId13" w:history="1">
        <w:r w:rsidRPr="00085629">
          <w:rPr>
            <w:u w:val="single"/>
          </w:rPr>
          <w:t>info@lokaalbelang.nl</w:t>
        </w:r>
      </w:hyperlink>
    </w:p>
    <w:p w:rsidR="00DC7C5F" w:rsidRPr="00085629" w:rsidRDefault="00FC74A4" w:rsidP="00085629">
      <w:hyperlink r:id="rId14" w:history="1">
        <w:r w:rsidR="00DC7C5F" w:rsidRPr="00085629">
          <w:rPr>
            <w:u w:val="single"/>
          </w:rPr>
          <w:t>rene.derksen@lokaalbelang.nl</w:t>
        </w:r>
      </w:hyperlink>
    </w:p>
    <w:p w:rsidR="00DC7C5F" w:rsidRPr="00085629" w:rsidRDefault="00DC7C5F" w:rsidP="00085629"/>
    <w:p w:rsidR="00DC7C5F" w:rsidRPr="00085629" w:rsidRDefault="00DC7C5F" w:rsidP="00085629">
      <w:r w:rsidRPr="00085629">
        <w:t>SP</w:t>
      </w:r>
    </w:p>
    <w:p w:rsidR="00DC7C5F" w:rsidRPr="00085629" w:rsidRDefault="00FC74A4" w:rsidP="00085629">
      <w:hyperlink r:id="rId15" w:history="1">
        <w:r w:rsidR="00DC7C5F" w:rsidRPr="00085629">
          <w:rPr>
            <w:u w:val="single"/>
          </w:rPr>
          <w:t>lingewaard@sp.nl</w:t>
        </w:r>
      </w:hyperlink>
      <w:r w:rsidR="00DC7C5F" w:rsidRPr="00085629">
        <w:t>          </w:t>
      </w:r>
    </w:p>
    <w:p w:rsidR="00DC7C5F" w:rsidRPr="00085629" w:rsidRDefault="00DC7C5F" w:rsidP="00085629"/>
    <w:p w:rsidR="00DC7C5F" w:rsidRPr="00085629" w:rsidRDefault="00DC7C5F" w:rsidP="00085629">
      <w:r w:rsidRPr="00085629">
        <w:t xml:space="preserve">CDA </w:t>
      </w:r>
    </w:p>
    <w:p w:rsidR="00DC7C5F" w:rsidRPr="00085629" w:rsidRDefault="00FC74A4" w:rsidP="00085629">
      <w:hyperlink r:id="rId16" w:history="1">
        <w:r w:rsidR="00DC7C5F" w:rsidRPr="00085629">
          <w:rPr>
            <w:u w:val="single"/>
          </w:rPr>
          <w:t>info@harriearends.nl</w:t>
        </w:r>
      </w:hyperlink>
    </w:p>
    <w:p w:rsidR="00DC7C5F" w:rsidRPr="00085629" w:rsidRDefault="00DC7C5F" w:rsidP="00085629"/>
    <w:p w:rsidR="00DC7C5F" w:rsidRPr="00085629" w:rsidRDefault="00DC7C5F" w:rsidP="00085629">
      <w:r w:rsidRPr="00085629">
        <w:t>B06</w:t>
      </w:r>
    </w:p>
    <w:p w:rsidR="00DC7C5F" w:rsidRPr="00085629" w:rsidRDefault="00FC74A4" w:rsidP="00085629">
      <w:hyperlink r:id="rId17" w:history="1">
        <w:r w:rsidR="00DC7C5F" w:rsidRPr="00085629">
          <w:rPr>
            <w:u w:val="single"/>
          </w:rPr>
          <w:t>fransschut@live.nl</w:t>
        </w:r>
      </w:hyperlink>
    </w:p>
    <w:p w:rsidR="00DC7C5F" w:rsidRPr="00085629" w:rsidRDefault="00DC7C5F" w:rsidP="00085629"/>
    <w:p w:rsidR="00DC7C5F" w:rsidRPr="00085629" w:rsidRDefault="00DC7C5F" w:rsidP="00085629">
      <w:r w:rsidRPr="00085629">
        <w:rPr>
          <w:iCs/>
        </w:rPr>
        <w:t>Lingewaard.NU</w:t>
      </w:r>
    </w:p>
    <w:p w:rsidR="00DC7C5F" w:rsidRPr="00085629" w:rsidRDefault="00FC74A4" w:rsidP="00085629">
      <w:pPr>
        <w:rPr>
          <w:iCs/>
        </w:rPr>
      </w:pPr>
      <w:hyperlink r:id="rId18" w:history="1">
        <w:r w:rsidR="00DC7C5F" w:rsidRPr="00085629">
          <w:rPr>
            <w:iCs/>
          </w:rPr>
          <w:t>info@lingewaard.nu</w:t>
        </w:r>
      </w:hyperlink>
      <w:r w:rsidR="00085629">
        <w:rPr>
          <w:iCs/>
        </w:rPr>
        <w:t xml:space="preserve"> </w:t>
      </w:r>
    </w:p>
    <w:p w:rsidR="00DC7C5F" w:rsidRPr="00085629" w:rsidRDefault="00FC74A4" w:rsidP="00085629">
      <w:pPr>
        <w:rPr>
          <w:iCs/>
        </w:rPr>
      </w:pPr>
      <w:hyperlink r:id="rId19" w:history="1">
        <w:r w:rsidR="00DC7C5F" w:rsidRPr="00085629">
          <w:rPr>
            <w:rStyle w:val="Hyperlink"/>
            <w:rFonts w:eastAsiaTheme="majorEastAsia"/>
            <w:color w:val="auto"/>
          </w:rPr>
          <w:t>marijkevanaalten@hetnet.nl</w:t>
        </w:r>
      </w:hyperlink>
    </w:p>
    <w:p w:rsidR="00DC7C5F" w:rsidRPr="00085629" w:rsidRDefault="00DC7C5F" w:rsidP="00085629"/>
    <w:p w:rsidR="00DC7C5F" w:rsidRPr="00085629" w:rsidRDefault="00DC7C5F" w:rsidP="00085629">
      <w:r w:rsidRPr="00085629">
        <w:t xml:space="preserve">VVD </w:t>
      </w:r>
    </w:p>
    <w:p w:rsidR="00DC7C5F" w:rsidRPr="00085629" w:rsidRDefault="00FC74A4" w:rsidP="00085629">
      <w:hyperlink r:id="rId20" w:history="1">
        <w:r w:rsidR="00DC7C5F" w:rsidRPr="00085629">
          <w:rPr>
            <w:rStyle w:val="Hyperlink"/>
            <w:color w:val="auto"/>
          </w:rPr>
          <w:t>Secretaris@vvdlingewaard.nl</w:t>
        </w:r>
      </w:hyperlink>
    </w:p>
    <w:p w:rsidR="00DC7C5F" w:rsidRPr="00085629" w:rsidRDefault="00FC74A4" w:rsidP="00085629">
      <w:hyperlink r:id="rId21" w:history="1">
        <w:r w:rsidR="00DC7C5F" w:rsidRPr="00085629">
          <w:rPr>
            <w:u w:val="single"/>
          </w:rPr>
          <w:t>th.aaldering@gmail.com</w:t>
        </w:r>
      </w:hyperlink>
    </w:p>
    <w:p w:rsidR="00DC7C5F" w:rsidRPr="00085629" w:rsidRDefault="00DC7C5F" w:rsidP="00085629"/>
    <w:p w:rsidR="00DC7C5F" w:rsidRPr="00085629" w:rsidRDefault="00DC7C5F" w:rsidP="00085629">
      <w:r w:rsidRPr="00085629">
        <w:t xml:space="preserve">D66 </w:t>
      </w:r>
    </w:p>
    <w:p w:rsidR="00DC7C5F" w:rsidRPr="00085629" w:rsidRDefault="00FC74A4" w:rsidP="00085629">
      <w:pPr>
        <w:rPr>
          <w:rStyle w:val="waarde4"/>
        </w:rPr>
      </w:pPr>
      <w:hyperlink r:id="rId22" w:history="1">
        <w:r w:rsidR="00DC7C5F" w:rsidRPr="00085629">
          <w:rPr>
            <w:rStyle w:val="Hyperlink"/>
            <w:rFonts w:eastAsiaTheme="majorEastAsia"/>
            <w:color w:val="auto"/>
          </w:rPr>
          <w:t>stefan.franken@manacharay.nl</w:t>
        </w:r>
      </w:hyperlink>
    </w:p>
    <w:p w:rsidR="00DC7C5F" w:rsidRPr="00085629" w:rsidRDefault="00DC7C5F" w:rsidP="00085629">
      <w:pPr>
        <w:rPr>
          <w:rStyle w:val="waarde4"/>
        </w:rPr>
      </w:pPr>
    </w:p>
    <w:p w:rsidR="00DC7C5F" w:rsidRPr="00085629" w:rsidRDefault="00DC7C5F" w:rsidP="00085629">
      <w:pPr>
        <w:rPr>
          <w:rStyle w:val="waarde4"/>
        </w:rPr>
      </w:pPr>
      <w:r w:rsidRPr="00085629">
        <w:rPr>
          <w:rStyle w:val="waarde4"/>
          <w:specVanish w:val="0"/>
        </w:rPr>
        <w:t xml:space="preserve">PvdA </w:t>
      </w:r>
    </w:p>
    <w:p w:rsidR="00DC7C5F" w:rsidRPr="00085629" w:rsidRDefault="00FC74A4" w:rsidP="00085629">
      <w:pPr>
        <w:rPr>
          <w:rStyle w:val="waarde4"/>
        </w:rPr>
      </w:pPr>
      <w:hyperlink r:id="rId23" w:history="1">
        <w:r w:rsidR="00DC7C5F" w:rsidRPr="00085629">
          <w:rPr>
            <w:rStyle w:val="Hyperlink"/>
            <w:rFonts w:eastAsiaTheme="majorEastAsia"/>
            <w:color w:val="auto"/>
          </w:rPr>
          <w:t>p.busch18@upcmail.nl</w:t>
        </w:r>
      </w:hyperlink>
    </w:p>
    <w:p w:rsidR="00DC7C5F" w:rsidRPr="00085629" w:rsidRDefault="00DC7C5F" w:rsidP="00085629">
      <w:pPr>
        <w:rPr>
          <w:rStyle w:val="waarde4"/>
        </w:rPr>
      </w:pPr>
    </w:p>
    <w:p w:rsidR="002B4564" w:rsidRPr="00085629" w:rsidRDefault="00DC7C5F" w:rsidP="00085629">
      <w:pPr>
        <w:rPr>
          <w:rStyle w:val="waarde4"/>
        </w:rPr>
      </w:pPr>
      <w:proofErr w:type="spellStart"/>
      <w:r w:rsidRPr="00085629">
        <w:rPr>
          <w:rStyle w:val="waarde4"/>
          <w:specVanish w:val="0"/>
        </w:rPr>
        <w:t>Groenlinks</w:t>
      </w:r>
      <w:proofErr w:type="spellEnd"/>
      <w:r w:rsidRPr="00085629">
        <w:rPr>
          <w:rStyle w:val="waarde4"/>
          <w:specVanish w:val="0"/>
        </w:rPr>
        <w:t xml:space="preserve"> </w:t>
      </w:r>
    </w:p>
    <w:p w:rsidR="00DC7C5F" w:rsidRPr="00085629" w:rsidRDefault="00DC7C5F" w:rsidP="00085629">
      <w:pPr>
        <w:rPr>
          <w:rStyle w:val="waarde4"/>
        </w:rPr>
      </w:pPr>
      <w:r w:rsidRPr="00085629">
        <w:rPr>
          <w:rStyle w:val="waarde4"/>
          <w:specVanish w:val="0"/>
        </w:rPr>
        <w:t>l</w:t>
      </w:r>
      <w:hyperlink r:id="rId24" w:history="1">
        <w:r w:rsidRPr="00085629">
          <w:rPr>
            <w:rStyle w:val="Hyperlink"/>
            <w:rFonts w:eastAsiaTheme="majorEastAsia"/>
            <w:color w:val="auto"/>
          </w:rPr>
          <w:t>.duiven@versatel.nl</w:t>
        </w:r>
      </w:hyperlink>
      <w:r w:rsidRPr="00085629">
        <w:rPr>
          <w:rStyle w:val="waarde4"/>
          <w:specVanish w:val="0"/>
        </w:rPr>
        <w:t xml:space="preserve"> </w:t>
      </w:r>
    </w:p>
    <w:p w:rsidR="00DC7C5F" w:rsidRDefault="00DC7C5F" w:rsidP="00CD134A">
      <w:pPr>
        <w:rPr>
          <w:rStyle w:val="waarde4"/>
          <w:color w:val="464B50"/>
        </w:rPr>
      </w:pPr>
    </w:p>
    <w:p w:rsidR="00DC7C5F" w:rsidRDefault="00DC7C5F" w:rsidP="00CD134A">
      <w:pPr>
        <w:rPr>
          <w:rFonts w:ascii="Lucida Sans Unicode" w:hAnsi="Lucida Sans Unicode" w:cs="Lucida Sans Unicode"/>
          <w:color w:val="444444"/>
          <w:sz w:val="23"/>
          <w:szCs w:val="23"/>
        </w:rPr>
      </w:pPr>
    </w:p>
    <w:p w:rsidR="00DC7C5F" w:rsidRDefault="00DC7C5F" w:rsidP="00CD134A"/>
    <w:sectPr w:rsidR="00DC7C5F" w:rsidSect="003B0C07">
      <w:headerReference w:type="default" r:id="rId25"/>
      <w:footerReference w:type="default" r:id="rId26"/>
      <w:footerReference w:type="first" r:id="rId27"/>
      <w:pgSz w:w="11906" w:h="16838" w:code="9"/>
      <w:pgMar w:top="1418" w:right="1191" w:bottom="1361" w:left="1361" w:header="624" w:footer="0" w:gutter="0"/>
      <w:paperSrc w:first="2" w:other="1"/>
      <w:cols w:space="708"/>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7B4" w:rsidRDefault="009407B4" w:rsidP="003B1212">
      <w:r>
        <w:separator/>
      </w:r>
    </w:p>
  </w:endnote>
  <w:endnote w:type="continuationSeparator" w:id="0">
    <w:p w:rsidR="009407B4" w:rsidRDefault="009407B4" w:rsidP="003B1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egoe UI">
    <w:charset w:val="00"/>
    <w:family w:val="swiss"/>
    <w:pitch w:val="variable"/>
    <w:sig w:usb0="E10022FF" w:usb1="C000E47F" w:usb2="00000029" w:usb3="00000000" w:csb0="000001DF"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237"/>
      <w:gridCol w:w="57"/>
      <w:gridCol w:w="3488"/>
    </w:tblGrid>
    <w:tr w:rsidR="003B1212" w:rsidRPr="00F13406">
      <w:trPr>
        <w:cantSplit/>
      </w:trPr>
      <w:tc>
        <w:tcPr>
          <w:tcW w:w="6237" w:type="dxa"/>
          <w:vMerge w:val="restart"/>
        </w:tcPr>
        <w:p w:rsidR="003B1212" w:rsidRPr="00F13406" w:rsidRDefault="003B1212" w:rsidP="00CD134A">
          <w:pPr>
            <w:pStyle w:val="HuisstijlArnhem"/>
            <w:rPr>
              <w:sz w:val="16"/>
              <w:szCs w:val="16"/>
            </w:rPr>
          </w:pPr>
        </w:p>
      </w:tc>
      <w:bookmarkStart w:id="15" w:name="BM_ClusterVolg"/>
      <w:tc>
        <w:tcPr>
          <w:tcW w:w="3545" w:type="dxa"/>
          <w:gridSpan w:val="2"/>
        </w:tcPr>
        <w:p w:rsidR="003B1212" w:rsidRPr="00F13406" w:rsidRDefault="003B1212">
          <w:pPr>
            <w:pStyle w:val="HuisstijlArnhem"/>
            <w:rPr>
              <w:sz w:val="16"/>
              <w:szCs w:val="16"/>
            </w:rPr>
          </w:pPr>
          <w:r w:rsidRPr="00F13406">
            <w:rPr>
              <w:sz w:val="16"/>
              <w:szCs w:val="16"/>
            </w:rPr>
            <w:fldChar w:fldCharType="begin"/>
          </w:r>
          <w:r w:rsidRPr="00F13406">
            <w:rPr>
              <w:sz w:val="16"/>
              <w:szCs w:val="16"/>
            </w:rPr>
            <w:instrText xml:space="preserve"> REF  BM_Cluster  \* MERGEFORMAT </w:instrText>
          </w:r>
          <w:r w:rsidRPr="00F13406">
            <w:rPr>
              <w:sz w:val="16"/>
              <w:szCs w:val="16"/>
            </w:rPr>
            <w:fldChar w:fldCharType="end"/>
          </w:r>
          <w:bookmarkEnd w:id="15"/>
        </w:p>
      </w:tc>
    </w:tr>
    <w:tr w:rsidR="003B1212" w:rsidRPr="00F13406">
      <w:trPr>
        <w:cantSplit/>
      </w:trPr>
      <w:tc>
        <w:tcPr>
          <w:tcW w:w="6237" w:type="dxa"/>
          <w:vMerge/>
        </w:tcPr>
        <w:p w:rsidR="003B1212" w:rsidRPr="00F13406" w:rsidRDefault="003B1212">
          <w:pPr>
            <w:pStyle w:val="HuisstijlArnhem"/>
            <w:rPr>
              <w:sz w:val="16"/>
              <w:szCs w:val="16"/>
            </w:rPr>
          </w:pPr>
          <w:bookmarkStart w:id="16" w:name="BM_bankrekeningnrVolg" w:colFirst="1" w:colLast="2"/>
        </w:p>
      </w:tc>
      <w:tc>
        <w:tcPr>
          <w:tcW w:w="3545" w:type="dxa"/>
          <w:gridSpan w:val="2"/>
        </w:tcPr>
        <w:p w:rsidR="003B1212" w:rsidRPr="00F13406" w:rsidRDefault="003B1212">
          <w:pPr>
            <w:pStyle w:val="HuisstijlArnhem"/>
            <w:rPr>
              <w:sz w:val="16"/>
              <w:szCs w:val="16"/>
            </w:rPr>
          </w:pPr>
          <w:r w:rsidRPr="00F13406">
            <w:rPr>
              <w:sz w:val="16"/>
              <w:szCs w:val="16"/>
            </w:rPr>
            <w:fldChar w:fldCharType="begin"/>
          </w:r>
          <w:r w:rsidRPr="00F13406">
            <w:rPr>
              <w:sz w:val="16"/>
              <w:szCs w:val="16"/>
            </w:rPr>
            <w:instrText xml:space="preserve"> REF  BM_Bankrekeningnr  \* MERGEFORMAT </w:instrText>
          </w:r>
          <w:r w:rsidRPr="00F13406">
            <w:rPr>
              <w:sz w:val="16"/>
              <w:szCs w:val="16"/>
            </w:rPr>
            <w:fldChar w:fldCharType="end"/>
          </w:r>
        </w:p>
      </w:tc>
    </w:tr>
    <w:bookmarkEnd w:id="16"/>
    <w:tr w:rsidR="003B1212" w:rsidRPr="00F13406">
      <w:trPr>
        <w:gridAfter w:val="1"/>
        <w:wAfter w:w="3488" w:type="dxa"/>
        <w:cantSplit/>
      </w:trPr>
      <w:tc>
        <w:tcPr>
          <w:tcW w:w="6294" w:type="dxa"/>
          <w:gridSpan w:val="2"/>
        </w:tcPr>
        <w:p w:rsidR="003B1212" w:rsidRPr="00F13406" w:rsidRDefault="003B1212">
          <w:pPr>
            <w:pStyle w:val="HuisstijlArnhem"/>
            <w:rPr>
              <w:caps/>
              <w:sz w:val="16"/>
              <w:szCs w:val="16"/>
            </w:rPr>
          </w:pPr>
        </w:p>
      </w:tc>
    </w:tr>
  </w:tbl>
  <w:p w:rsidR="003B1212" w:rsidRPr="00F13406" w:rsidRDefault="003B1212">
    <w:pPr>
      <w:rPr>
        <w:sz w:val="16"/>
        <w:szCs w:val="16"/>
      </w:rPr>
    </w:pPr>
  </w:p>
  <w:p w:rsidR="003B1212" w:rsidRPr="00F13406" w:rsidRDefault="003B1212">
    <w:pPr>
      <w:rPr>
        <w:sz w:val="16"/>
        <w:szCs w:val="16"/>
      </w:rPr>
    </w:pPr>
  </w:p>
  <w:p w:rsidR="003B1212" w:rsidRPr="00F13406" w:rsidRDefault="003B1212">
    <w:pPr>
      <w:rPr>
        <w:sz w:val="16"/>
        <w:szCs w:val="16"/>
      </w:rPr>
    </w:pPr>
  </w:p>
  <w:p w:rsidR="003B1212" w:rsidRPr="00F13406" w:rsidRDefault="003B1212"/>
  <w:p w:rsidR="003B1212" w:rsidRDefault="003B1212">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9" w:type="dxa"/>
      <w:tblLayout w:type="fixed"/>
      <w:tblCellMar>
        <w:left w:w="0" w:type="dxa"/>
        <w:right w:w="0" w:type="dxa"/>
      </w:tblCellMar>
      <w:tblLook w:val="0000" w:firstRow="0" w:lastRow="0" w:firstColumn="0" w:lastColumn="0" w:noHBand="0" w:noVBand="0"/>
    </w:tblPr>
    <w:tblGrid>
      <w:gridCol w:w="6237"/>
      <w:gridCol w:w="3163"/>
      <w:gridCol w:w="19"/>
    </w:tblGrid>
    <w:tr w:rsidR="003B1212" w:rsidRPr="00D04BB4" w:rsidTr="005F638D">
      <w:trPr>
        <w:cantSplit/>
      </w:trPr>
      <w:tc>
        <w:tcPr>
          <w:tcW w:w="6237" w:type="dxa"/>
          <w:vMerge w:val="restart"/>
        </w:tcPr>
        <w:p w:rsidR="003B1212" w:rsidRPr="00D04BB4" w:rsidRDefault="003B1212">
          <w:pPr>
            <w:pStyle w:val="HuisstijlArnhem"/>
            <w:rPr>
              <w:sz w:val="16"/>
            </w:rPr>
          </w:pPr>
        </w:p>
      </w:tc>
      <w:tc>
        <w:tcPr>
          <w:tcW w:w="3182" w:type="dxa"/>
          <w:gridSpan w:val="2"/>
        </w:tcPr>
        <w:p w:rsidR="003B1212" w:rsidRPr="00D04BB4" w:rsidRDefault="003B1212">
          <w:pPr>
            <w:pStyle w:val="HuisstijlArnhem"/>
            <w:rPr>
              <w:sz w:val="16"/>
              <w:szCs w:val="16"/>
            </w:rPr>
          </w:pPr>
          <w:bookmarkStart w:id="17" w:name="BM_Cluster"/>
          <w:bookmarkEnd w:id="17"/>
        </w:p>
      </w:tc>
    </w:tr>
    <w:tr w:rsidR="003B1212" w:rsidRPr="00D04BB4" w:rsidTr="005F638D">
      <w:trPr>
        <w:cantSplit/>
      </w:trPr>
      <w:tc>
        <w:tcPr>
          <w:tcW w:w="6237" w:type="dxa"/>
          <w:vMerge/>
        </w:tcPr>
        <w:p w:rsidR="003B1212" w:rsidRPr="00D04BB4" w:rsidRDefault="003B1212">
          <w:pPr>
            <w:pStyle w:val="HuisstijlArnhem"/>
            <w:rPr>
              <w:sz w:val="16"/>
            </w:rPr>
          </w:pPr>
        </w:p>
      </w:tc>
      <w:tc>
        <w:tcPr>
          <w:tcW w:w="3182" w:type="dxa"/>
          <w:gridSpan w:val="2"/>
        </w:tcPr>
        <w:p w:rsidR="003B1212" w:rsidRPr="00D04BB4" w:rsidRDefault="003B1212">
          <w:pPr>
            <w:pStyle w:val="HuisstijlArnhem"/>
            <w:rPr>
              <w:sz w:val="16"/>
              <w:szCs w:val="16"/>
            </w:rPr>
          </w:pPr>
          <w:bookmarkStart w:id="18" w:name="BM_Bankrekeningnr"/>
          <w:bookmarkEnd w:id="18"/>
        </w:p>
      </w:tc>
    </w:tr>
    <w:tr w:rsidR="003B1212" w:rsidRPr="00D04BB4" w:rsidTr="005F638D">
      <w:trPr>
        <w:gridAfter w:val="2"/>
        <w:wAfter w:w="3182" w:type="dxa"/>
        <w:cantSplit/>
      </w:trPr>
      <w:tc>
        <w:tcPr>
          <w:tcW w:w="6237" w:type="dxa"/>
        </w:tcPr>
        <w:p w:rsidR="003B1212" w:rsidRPr="00D04BB4" w:rsidRDefault="003B1212">
          <w:pPr>
            <w:pStyle w:val="HuisstijlArnhem"/>
            <w:rPr>
              <w:caps/>
              <w:sz w:val="16"/>
            </w:rPr>
          </w:pPr>
          <w:bookmarkStart w:id="19" w:name="BM_CiroNummer"/>
          <w:bookmarkEnd w:id="19"/>
        </w:p>
      </w:tc>
    </w:tr>
    <w:tr w:rsidR="003B1212" w:rsidRPr="00D04BB4">
      <w:trPr>
        <w:gridAfter w:val="1"/>
        <w:wAfter w:w="19" w:type="dxa"/>
        <w:cantSplit/>
      </w:trPr>
      <w:tc>
        <w:tcPr>
          <w:tcW w:w="9400" w:type="dxa"/>
          <w:gridSpan w:val="2"/>
        </w:tcPr>
        <w:p w:rsidR="003B1212" w:rsidRPr="00D04BB4" w:rsidRDefault="003B1212">
          <w:pPr>
            <w:pStyle w:val="HuisstijlArnhem"/>
            <w:jc w:val="center"/>
            <w:rPr>
              <w:caps/>
              <w:sz w:val="16"/>
              <w:szCs w:val="16"/>
            </w:rPr>
          </w:pPr>
        </w:p>
      </w:tc>
    </w:tr>
  </w:tbl>
  <w:p w:rsidR="003B1212" w:rsidRPr="00D04BB4" w:rsidRDefault="003B1212"/>
  <w:p w:rsidR="003B1212" w:rsidRPr="007E3AA6" w:rsidRDefault="003B1212" w:rsidP="005F638D"/>
  <w:p w:rsidR="003B1212" w:rsidRDefault="003B1212">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7B4" w:rsidRDefault="009407B4" w:rsidP="003B1212">
      <w:r>
        <w:separator/>
      </w:r>
    </w:p>
  </w:footnote>
  <w:footnote w:type="continuationSeparator" w:id="0">
    <w:p w:rsidR="009407B4" w:rsidRDefault="009407B4" w:rsidP="003B12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212" w:rsidRPr="00C12598" w:rsidRDefault="003B1212" w:rsidP="000B01E3">
    <w:pPr>
      <w:spacing w:line="290" w:lineRule="exact"/>
      <w:ind w:left="4956" w:hanging="4956"/>
      <w:jc w:val="both"/>
    </w:pPr>
  </w:p>
  <w:p w:rsidR="003B1212" w:rsidRPr="006B0E93" w:rsidRDefault="003B1212" w:rsidP="00BA2512"/>
  <w:p w:rsidR="003B1212" w:rsidRPr="009418DA" w:rsidRDefault="003B1212" w:rsidP="008B580D">
    <w:pPr>
      <w:jc w:val="right"/>
    </w:pPr>
  </w:p>
  <w:p w:rsidR="003B1212" w:rsidRPr="00543388" w:rsidRDefault="003B1212" w:rsidP="008B580D"/>
  <w:p w:rsidR="003B1212" w:rsidRDefault="003B1212">
    <w:pPr>
      <w:pStyle w:val="Koptekst"/>
    </w:pPr>
    <w:r>
      <w:t xml:space="preserve">Datum: </w:t>
    </w:r>
    <w:fldSimple w:instr=" REF  BM2  ">
      <w:r w:rsidR="00225096">
        <w:rPr>
          <w:sz w:val="18"/>
          <w:szCs w:val="18"/>
        </w:rPr>
        <w:t xml:space="preserve">8 </w:t>
      </w:r>
      <w:r w:rsidR="00AB276F" w:rsidRPr="008A75FB">
        <w:rPr>
          <w:sz w:val="18"/>
          <w:szCs w:val="18"/>
        </w:rPr>
        <w:t>mei 2016</w:t>
      </w:r>
    </w:fldSimple>
  </w:p>
  <w:p w:rsidR="003B1212" w:rsidRDefault="003B1212">
    <w:pPr>
      <w:pStyle w:val="Koptekst"/>
    </w:pPr>
    <w:r>
      <w:t xml:space="preserve">Pagina: </w:t>
    </w:r>
    <w:r>
      <w:fldChar w:fldCharType="begin"/>
    </w:r>
    <w:r>
      <w:instrText xml:space="preserve"> PAGE  \* MERGEFORMAT </w:instrText>
    </w:r>
    <w:r>
      <w:fldChar w:fldCharType="separate"/>
    </w:r>
    <w:r w:rsidR="00FC74A4">
      <w:rPr>
        <w:noProof/>
      </w:rPr>
      <w:t>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CMC_Guid" w:val="a5d00e83-e957-417b-8c18-c508091fd5f8"/>
  </w:docVars>
  <w:rsids>
    <w:rsidRoot w:val="003B1212"/>
    <w:rsid w:val="0007191C"/>
    <w:rsid w:val="00085629"/>
    <w:rsid w:val="000E16E0"/>
    <w:rsid w:val="00110DC6"/>
    <w:rsid w:val="001408CF"/>
    <w:rsid w:val="00225096"/>
    <w:rsid w:val="0025105E"/>
    <w:rsid w:val="0028104E"/>
    <w:rsid w:val="002A38DB"/>
    <w:rsid w:val="002B4564"/>
    <w:rsid w:val="002D3504"/>
    <w:rsid w:val="003622E7"/>
    <w:rsid w:val="003B0C07"/>
    <w:rsid w:val="003B1212"/>
    <w:rsid w:val="00424768"/>
    <w:rsid w:val="00450BE1"/>
    <w:rsid w:val="004671DC"/>
    <w:rsid w:val="00475CB3"/>
    <w:rsid w:val="00490B25"/>
    <w:rsid w:val="004D1E1F"/>
    <w:rsid w:val="00523CEC"/>
    <w:rsid w:val="0054166D"/>
    <w:rsid w:val="00742B38"/>
    <w:rsid w:val="00763779"/>
    <w:rsid w:val="008673D2"/>
    <w:rsid w:val="008A75FB"/>
    <w:rsid w:val="009407B4"/>
    <w:rsid w:val="00954973"/>
    <w:rsid w:val="00AB276F"/>
    <w:rsid w:val="00C22C3C"/>
    <w:rsid w:val="00C766CC"/>
    <w:rsid w:val="00CD134A"/>
    <w:rsid w:val="00DC7C5F"/>
    <w:rsid w:val="00DF3672"/>
    <w:rsid w:val="00FA2E2D"/>
    <w:rsid w:val="00FC74A4"/>
    <w:rsid w:val="00FD097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rFonts w:ascii="Arial" w:hAnsi="Arial" w:cs="Arial"/>
    </w:rPr>
  </w:style>
  <w:style w:type="paragraph" w:styleId="Kop1">
    <w:name w:val="heading 1"/>
    <w:basedOn w:val="Normaal"/>
    <w:next w:val="Normaal"/>
    <w:link w:val="Kop1Teken"/>
    <w:uiPriority w:val="9"/>
    <w:qFormat/>
    <w:rsid w:val="003B1212"/>
    <w:pPr>
      <w:keepNext/>
      <w:spacing w:before="240" w:after="60"/>
      <w:outlineLvl w:val="0"/>
    </w:pPr>
    <w:rPr>
      <w:rFonts w:eastAsiaTheme="majorEastAsia"/>
      <w:b/>
      <w:bCs/>
      <w:kern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3B1212"/>
    <w:rPr>
      <w:rFonts w:ascii="Arial" w:eastAsiaTheme="majorEastAsia" w:hAnsi="Arial" w:cs="Arial"/>
      <w:b/>
      <w:bCs/>
      <w:kern w:val="32"/>
      <w:szCs w:val="32"/>
    </w:rPr>
  </w:style>
  <w:style w:type="paragraph" w:styleId="Koptekst">
    <w:name w:val="header"/>
    <w:basedOn w:val="Normaal"/>
    <w:link w:val="KoptekstTeken"/>
    <w:rsid w:val="003B1212"/>
    <w:pPr>
      <w:tabs>
        <w:tab w:val="center" w:pos="4536"/>
        <w:tab w:val="right" w:pos="9072"/>
      </w:tabs>
    </w:pPr>
    <w:rPr>
      <w:rFonts w:cs="Times New Roman"/>
    </w:rPr>
  </w:style>
  <w:style w:type="character" w:customStyle="1" w:styleId="KoptekstTeken">
    <w:name w:val="Koptekst Teken"/>
    <w:basedOn w:val="Standaardalinea-lettertype"/>
    <w:link w:val="Koptekst"/>
    <w:rsid w:val="003B1212"/>
    <w:rPr>
      <w:rFonts w:ascii="Arial" w:hAnsi="Arial"/>
    </w:rPr>
  </w:style>
  <w:style w:type="paragraph" w:customStyle="1" w:styleId="HuisstijlArnhem">
    <w:name w:val="Huisstijl_Arnhem"/>
    <w:basedOn w:val="Normaal"/>
    <w:rsid w:val="003B1212"/>
    <w:rPr>
      <w:rFonts w:cs="Times New Roman"/>
    </w:rPr>
  </w:style>
  <w:style w:type="character" w:styleId="Eindnootmarkering">
    <w:name w:val="endnote reference"/>
    <w:semiHidden/>
    <w:rsid w:val="003B1212"/>
    <w:rPr>
      <w:rFonts w:ascii="Arial" w:hAnsi="Arial"/>
      <w:b w:val="0"/>
      <w:i w:val="0"/>
      <w:caps w:val="0"/>
      <w:smallCaps w:val="0"/>
      <w:strike w:val="0"/>
      <w:dstrike w:val="0"/>
      <w:vanish w:val="0"/>
      <w:color w:val="000000"/>
      <w:w w:val="100"/>
      <w:kern w:val="0"/>
      <w:sz w:val="16"/>
      <w:u w:val="none"/>
      <w:effect w:val="none"/>
      <w:vertAlign w:val="superscript"/>
    </w:rPr>
  </w:style>
  <w:style w:type="paragraph" w:styleId="Voettekst">
    <w:name w:val="footer"/>
    <w:basedOn w:val="Normaal"/>
    <w:link w:val="VoettekstTeken"/>
    <w:uiPriority w:val="99"/>
    <w:unhideWhenUsed/>
    <w:rsid w:val="003B1212"/>
    <w:pPr>
      <w:tabs>
        <w:tab w:val="center" w:pos="4536"/>
        <w:tab w:val="right" w:pos="9072"/>
      </w:tabs>
    </w:pPr>
  </w:style>
  <w:style w:type="character" w:customStyle="1" w:styleId="VoettekstTeken">
    <w:name w:val="Voettekst Teken"/>
    <w:basedOn w:val="Standaardalinea-lettertype"/>
    <w:link w:val="Voettekst"/>
    <w:uiPriority w:val="99"/>
    <w:rsid w:val="003B1212"/>
    <w:rPr>
      <w:rFonts w:ascii="Arial" w:hAnsi="Arial" w:cs="Arial"/>
    </w:rPr>
  </w:style>
  <w:style w:type="character" w:styleId="Hyperlink">
    <w:name w:val="Hyperlink"/>
    <w:basedOn w:val="Standaardalinea-lettertype"/>
    <w:uiPriority w:val="99"/>
    <w:unhideWhenUsed/>
    <w:rsid w:val="003B1212"/>
    <w:rPr>
      <w:color w:val="0563C1" w:themeColor="hyperlink"/>
      <w:u w:val="single"/>
    </w:rPr>
  </w:style>
  <w:style w:type="paragraph" w:styleId="Normaalweb">
    <w:name w:val="Normal (Web)"/>
    <w:basedOn w:val="Normaal"/>
    <w:uiPriority w:val="99"/>
    <w:unhideWhenUsed/>
    <w:rsid w:val="00424768"/>
    <w:rPr>
      <w:rFonts w:ascii="Times New Roman" w:hAnsi="Times New Roman" w:cs="Times New Roman"/>
      <w:sz w:val="24"/>
      <w:szCs w:val="24"/>
    </w:rPr>
  </w:style>
  <w:style w:type="character" w:styleId="Zwaar">
    <w:name w:val="Strong"/>
    <w:basedOn w:val="Standaardalinea-lettertype"/>
    <w:uiPriority w:val="22"/>
    <w:qFormat/>
    <w:rsid w:val="008A75FB"/>
    <w:rPr>
      <w:b/>
      <w:bCs/>
    </w:rPr>
  </w:style>
  <w:style w:type="character" w:styleId="Nadruk">
    <w:name w:val="Emphasis"/>
    <w:basedOn w:val="Standaardalinea-lettertype"/>
    <w:uiPriority w:val="20"/>
    <w:qFormat/>
    <w:rsid w:val="00DC7C5F"/>
    <w:rPr>
      <w:i/>
      <w:iCs/>
    </w:rPr>
  </w:style>
  <w:style w:type="character" w:customStyle="1" w:styleId="waarde4">
    <w:name w:val="waarde4"/>
    <w:basedOn w:val="Standaardalinea-lettertype"/>
    <w:rsid w:val="00DC7C5F"/>
    <w:rPr>
      <w:vanish w:val="0"/>
      <w:webHidden w:val="0"/>
      <w:specVanish w:val="0"/>
    </w:rPr>
  </w:style>
  <w:style w:type="paragraph" w:styleId="Ballontekst">
    <w:name w:val="Balloon Text"/>
    <w:basedOn w:val="Normaal"/>
    <w:link w:val="BallontekstTeken"/>
    <w:uiPriority w:val="99"/>
    <w:semiHidden/>
    <w:unhideWhenUsed/>
    <w:rsid w:val="00450BE1"/>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450BE1"/>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rFonts w:ascii="Arial" w:hAnsi="Arial" w:cs="Arial"/>
    </w:rPr>
  </w:style>
  <w:style w:type="paragraph" w:styleId="Kop1">
    <w:name w:val="heading 1"/>
    <w:basedOn w:val="Normaal"/>
    <w:next w:val="Normaal"/>
    <w:link w:val="Kop1Teken"/>
    <w:uiPriority w:val="9"/>
    <w:qFormat/>
    <w:rsid w:val="003B1212"/>
    <w:pPr>
      <w:keepNext/>
      <w:spacing w:before="240" w:after="60"/>
      <w:outlineLvl w:val="0"/>
    </w:pPr>
    <w:rPr>
      <w:rFonts w:eastAsiaTheme="majorEastAsia"/>
      <w:b/>
      <w:bCs/>
      <w:kern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3B1212"/>
    <w:rPr>
      <w:rFonts w:ascii="Arial" w:eastAsiaTheme="majorEastAsia" w:hAnsi="Arial" w:cs="Arial"/>
      <w:b/>
      <w:bCs/>
      <w:kern w:val="32"/>
      <w:szCs w:val="32"/>
    </w:rPr>
  </w:style>
  <w:style w:type="paragraph" w:styleId="Koptekst">
    <w:name w:val="header"/>
    <w:basedOn w:val="Normaal"/>
    <w:link w:val="KoptekstTeken"/>
    <w:rsid w:val="003B1212"/>
    <w:pPr>
      <w:tabs>
        <w:tab w:val="center" w:pos="4536"/>
        <w:tab w:val="right" w:pos="9072"/>
      </w:tabs>
    </w:pPr>
    <w:rPr>
      <w:rFonts w:cs="Times New Roman"/>
    </w:rPr>
  </w:style>
  <w:style w:type="character" w:customStyle="1" w:styleId="KoptekstTeken">
    <w:name w:val="Koptekst Teken"/>
    <w:basedOn w:val="Standaardalinea-lettertype"/>
    <w:link w:val="Koptekst"/>
    <w:rsid w:val="003B1212"/>
    <w:rPr>
      <w:rFonts w:ascii="Arial" w:hAnsi="Arial"/>
    </w:rPr>
  </w:style>
  <w:style w:type="paragraph" w:customStyle="1" w:styleId="HuisstijlArnhem">
    <w:name w:val="Huisstijl_Arnhem"/>
    <w:basedOn w:val="Normaal"/>
    <w:rsid w:val="003B1212"/>
    <w:rPr>
      <w:rFonts w:cs="Times New Roman"/>
    </w:rPr>
  </w:style>
  <w:style w:type="character" w:styleId="Eindnootmarkering">
    <w:name w:val="endnote reference"/>
    <w:semiHidden/>
    <w:rsid w:val="003B1212"/>
    <w:rPr>
      <w:rFonts w:ascii="Arial" w:hAnsi="Arial"/>
      <w:b w:val="0"/>
      <w:i w:val="0"/>
      <w:caps w:val="0"/>
      <w:smallCaps w:val="0"/>
      <w:strike w:val="0"/>
      <w:dstrike w:val="0"/>
      <w:vanish w:val="0"/>
      <w:color w:val="000000"/>
      <w:w w:val="100"/>
      <w:kern w:val="0"/>
      <w:sz w:val="16"/>
      <w:u w:val="none"/>
      <w:effect w:val="none"/>
      <w:vertAlign w:val="superscript"/>
    </w:rPr>
  </w:style>
  <w:style w:type="paragraph" w:styleId="Voettekst">
    <w:name w:val="footer"/>
    <w:basedOn w:val="Normaal"/>
    <w:link w:val="VoettekstTeken"/>
    <w:uiPriority w:val="99"/>
    <w:unhideWhenUsed/>
    <w:rsid w:val="003B1212"/>
    <w:pPr>
      <w:tabs>
        <w:tab w:val="center" w:pos="4536"/>
        <w:tab w:val="right" w:pos="9072"/>
      </w:tabs>
    </w:pPr>
  </w:style>
  <w:style w:type="character" w:customStyle="1" w:styleId="VoettekstTeken">
    <w:name w:val="Voettekst Teken"/>
    <w:basedOn w:val="Standaardalinea-lettertype"/>
    <w:link w:val="Voettekst"/>
    <w:uiPriority w:val="99"/>
    <w:rsid w:val="003B1212"/>
    <w:rPr>
      <w:rFonts w:ascii="Arial" w:hAnsi="Arial" w:cs="Arial"/>
    </w:rPr>
  </w:style>
  <w:style w:type="character" w:styleId="Hyperlink">
    <w:name w:val="Hyperlink"/>
    <w:basedOn w:val="Standaardalinea-lettertype"/>
    <w:uiPriority w:val="99"/>
    <w:unhideWhenUsed/>
    <w:rsid w:val="003B1212"/>
    <w:rPr>
      <w:color w:val="0563C1" w:themeColor="hyperlink"/>
      <w:u w:val="single"/>
    </w:rPr>
  </w:style>
  <w:style w:type="paragraph" w:styleId="Normaalweb">
    <w:name w:val="Normal (Web)"/>
    <w:basedOn w:val="Normaal"/>
    <w:uiPriority w:val="99"/>
    <w:unhideWhenUsed/>
    <w:rsid w:val="00424768"/>
    <w:rPr>
      <w:rFonts w:ascii="Times New Roman" w:hAnsi="Times New Roman" w:cs="Times New Roman"/>
      <w:sz w:val="24"/>
      <w:szCs w:val="24"/>
    </w:rPr>
  </w:style>
  <w:style w:type="character" w:styleId="Zwaar">
    <w:name w:val="Strong"/>
    <w:basedOn w:val="Standaardalinea-lettertype"/>
    <w:uiPriority w:val="22"/>
    <w:qFormat/>
    <w:rsid w:val="008A75FB"/>
    <w:rPr>
      <w:b/>
      <w:bCs/>
    </w:rPr>
  </w:style>
  <w:style w:type="character" w:styleId="Nadruk">
    <w:name w:val="Emphasis"/>
    <w:basedOn w:val="Standaardalinea-lettertype"/>
    <w:uiPriority w:val="20"/>
    <w:qFormat/>
    <w:rsid w:val="00DC7C5F"/>
    <w:rPr>
      <w:i/>
      <w:iCs/>
    </w:rPr>
  </w:style>
  <w:style w:type="character" w:customStyle="1" w:styleId="waarde4">
    <w:name w:val="waarde4"/>
    <w:basedOn w:val="Standaardalinea-lettertype"/>
    <w:rsid w:val="00DC7C5F"/>
    <w:rPr>
      <w:vanish w:val="0"/>
      <w:webHidden w:val="0"/>
      <w:specVanish w:val="0"/>
    </w:rPr>
  </w:style>
  <w:style w:type="paragraph" w:styleId="Ballontekst">
    <w:name w:val="Balloon Text"/>
    <w:basedOn w:val="Normaal"/>
    <w:link w:val="BallontekstTeken"/>
    <w:uiPriority w:val="99"/>
    <w:semiHidden/>
    <w:unhideWhenUsed/>
    <w:rsid w:val="00450BE1"/>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450B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90063">
      <w:bodyDiv w:val="1"/>
      <w:marLeft w:val="0"/>
      <w:marRight w:val="0"/>
      <w:marTop w:val="0"/>
      <w:marBottom w:val="0"/>
      <w:divBdr>
        <w:top w:val="none" w:sz="0" w:space="0" w:color="auto"/>
        <w:left w:val="none" w:sz="0" w:space="0" w:color="auto"/>
        <w:bottom w:val="none" w:sz="0" w:space="0" w:color="auto"/>
        <w:right w:val="none" w:sz="0" w:space="0" w:color="auto"/>
      </w:divBdr>
      <w:divsChild>
        <w:div w:id="1575433848">
          <w:marLeft w:val="150"/>
          <w:marRight w:val="0"/>
          <w:marTop w:val="0"/>
          <w:marBottom w:val="150"/>
          <w:divBdr>
            <w:top w:val="none" w:sz="0" w:space="0" w:color="auto"/>
            <w:left w:val="none" w:sz="0" w:space="0" w:color="auto"/>
            <w:bottom w:val="none" w:sz="0" w:space="0" w:color="auto"/>
            <w:right w:val="none" w:sz="0" w:space="0" w:color="auto"/>
          </w:divBdr>
          <w:divsChild>
            <w:div w:id="963779101">
              <w:marLeft w:val="390"/>
              <w:marRight w:val="360"/>
              <w:marTop w:val="0"/>
              <w:marBottom w:val="300"/>
              <w:divBdr>
                <w:top w:val="none" w:sz="0" w:space="0" w:color="auto"/>
                <w:left w:val="none" w:sz="0" w:space="0" w:color="auto"/>
                <w:bottom w:val="none" w:sz="0" w:space="0" w:color="auto"/>
                <w:right w:val="none" w:sz="0" w:space="0" w:color="auto"/>
              </w:divBdr>
              <w:divsChild>
                <w:div w:id="1071394484">
                  <w:marLeft w:val="0"/>
                  <w:marRight w:val="0"/>
                  <w:marTop w:val="0"/>
                  <w:marBottom w:val="0"/>
                  <w:divBdr>
                    <w:top w:val="none" w:sz="0" w:space="0" w:color="auto"/>
                    <w:left w:val="none" w:sz="0" w:space="0" w:color="auto"/>
                    <w:bottom w:val="none" w:sz="0" w:space="0" w:color="auto"/>
                    <w:right w:val="none" w:sz="0" w:space="0" w:color="auto"/>
                  </w:divBdr>
                  <w:divsChild>
                    <w:div w:id="410010003">
                      <w:marLeft w:val="0"/>
                      <w:marRight w:val="0"/>
                      <w:marTop w:val="0"/>
                      <w:marBottom w:val="0"/>
                      <w:divBdr>
                        <w:top w:val="none" w:sz="0" w:space="0" w:color="auto"/>
                        <w:left w:val="none" w:sz="0" w:space="0" w:color="auto"/>
                        <w:bottom w:val="none" w:sz="0" w:space="0" w:color="auto"/>
                        <w:right w:val="none" w:sz="0" w:space="0" w:color="auto"/>
                      </w:divBdr>
                      <w:divsChild>
                        <w:div w:id="1855801810">
                          <w:marLeft w:val="0"/>
                          <w:marRight w:val="0"/>
                          <w:marTop w:val="0"/>
                          <w:marBottom w:val="165"/>
                          <w:divBdr>
                            <w:top w:val="none" w:sz="0" w:space="0" w:color="auto"/>
                            <w:left w:val="none" w:sz="0" w:space="0" w:color="auto"/>
                            <w:bottom w:val="none" w:sz="0" w:space="0" w:color="auto"/>
                            <w:right w:val="none" w:sz="0" w:space="0" w:color="auto"/>
                          </w:divBdr>
                          <w:divsChild>
                            <w:div w:id="13164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480499">
      <w:bodyDiv w:val="1"/>
      <w:marLeft w:val="0"/>
      <w:marRight w:val="0"/>
      <w:marTop w:val="0"/>
      <w:marBottom w:val="0"/>
      <w:divBdr>
        <w:top w:val="none" w:sz="0" w:space="0" w:color="auto"/>
        <w:left w:val="none" w:sz="0" w:space="0" w:color="auto"/>
        <w:bottom w:val="none" w:sz="0" w:space="0" w:color="auto"/>
        <w:right w:val="none" w:sz="0" w:space="0" w:color="auto"/>
      </w:divBdr>
      <w:divsChild>
        <w:div w:id="1150094359">
          <w:marLeft w:val="0"/>
          <w:marRight w:val="0"/>
          <w:marTop w:val="0"/>
          <w:marBottom w:val="0"/>
          <w:divBdr>
            <w:top w:val="none" w:sz="0" w:space="0" w:color="auto"/>
            <w:left w:val="none" w:sz="0" w:space="0" w:color="auto"/>
            <w:bottom w:val="none" w:sz="0" w:space="0" w:color="auto"/>
            <w:right w:val="none" w:sz="0" w:space="0" w:color="auto"/>
          </w:divBdr>
          <w:divsChild>
            <w:div w:id="815684659">
              <w:marLeft w:val="0"/>
              <w:marRight w:val="0"/>
              <w:marTop w:val="0"/>
              <w:marBottom w:val="0"/>
              <w:divBdr>
                <w:top w:val="none" w:sz="0" w:space="0" w:color="auto"/>
                <w:left w:val="none" w:sz="0" w:space="0" w:color="auto"/>
                <w:bottom w:val="none" w:sz="0" w:space="0" w:color="auto"/>
                <w:right w:val="none" w:sz="0" w:space="0" w:color="auto"/>
              </w:divBdr>
              <w:divsChild>
                <w:div w:id="1298268278">
                  <w:marLeft w:val="0"/>
                  <w:marRight w:val="0"/>
                  <w:marTop w:val="0"/>
                  <w:marBottom w:val="0"/>
                  <w:divBdr>
                    <w:top w:val="none" w:sz="0" w:space="0" w:color="auto"/>
                    <w:left w:val="none" w:sz="0" w:space="0" w:color="auto"/>
                    <w:bottom w:val="none" w:sz="0" w:space="0" w:color="auto"/>
                    <w:right w:val="none" w:sz="0" w:space="0" w:color="auto"/>
                  </w:divBdr>
                  <w:divsChild>
                    <w:div w:id="6619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05315">
      <w:bodyDiv w:val="1"/>
      <w:marLeft w:val="0"/>
      <w:marRight w:val="0"/>
      <w:marTop w:val="0"/>
      <w:marBottom w:val="0"/>
      <w:divBdr>
        <w:top w:val="none" w:sz="0" w:space="0" w:color="auto"/>
        <w:left w:val="none" w:sz="0" w:space="0" w:color="auto"/>
        <w:bottom w:val="none" w:sz="0" w:space="0" w:color="auto"/>
        <w:right w:val="none" w:sz="0" w:space="0" w:color="auto"/>
      </w:divBdr>
      <w:divsChild>
        <w:div w:id="288319394">
          <w:marLeft w:val="0"/>
          <w:marRight w:val="0"/>
          <w:marTop w:val="0"/>
          <w:marBottom w:val="0"/>
          <w:divBdr>
            <w:top w:val="none" w:sz="0" w:space="0" w:color="auto"/>
            <w:left w:val="none" w:sz="0" w:space="0" w:color="auto"/>
            <w:bottom w:val="none" w:sz="0" w:space="0" w:color="auto"/>
            <w:right w:val="none" w:sz="0" w:space="0" w:color="auto"/>
          </w:divBdr>
          <w:divsChild>
            <w:div w:id="2003967782">
              <w:marLeft w:val="0"/>
              <w:marRight w:val="0"/>
              <w:marTop w:val="0"/>
              <w:marBottom w:val="0"/>
              <w:divBdr>
                <w:top w:val="none" w:sz="0" w:space="0" w:color="auto"/>
                <w:left w:val="none" w:sz="0" w:space="0" w:color="auto"/>
                <w:bottom w:val="none" w:sz="0" w:space="0" w:color="auto"/>
                <w:right w:val="none" w:sz="0" w:space="0" w:color="auto"/>
              </w:divBdr>
              <w:divsChild>
                <w:div w:id="17481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mailto:Secretaris@vvdlingewaard.nl" TargetMode="External"/><Relationship Id="rId21" Type="http://schemas.openxmlformats.org/officeDocument/2006/relationships/hyperlink" Target="mailto:th.aaldering@gmail.com" TargetMode="External"/><Relationship Id="rId22" Type="http://schemas.openxmlformats.org/officeDocument/2006/relationships/hyperlink" Target="mailto:stefan.franken@manacharay.nl" TargetMode="External"/><Relationship Id="rId23" Type="http://schemas.openxmlformats.org/officeDocument/2006/relationships/hyperlink" Target="mailto:p.busch18@upcmail.nl" TargetMode="External"/><Relationship Id="rId24" Type="http://schemas.openxmlformats.org/officeDocument/2006/relationships/hyperlink" Target="mailto:l.duiven@versatel.nl"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mailto:info@lokaalbelang.nl" TargetMode="External"/><Relationship Id="rId14" Type="http://schemas.openxmlformats.org/officeDocument/2006/relationships/hyperlink" Target="mailto:rene.derksen@lokaalbelang.nl" TargetMode="External"/><Relationship Id="rId15" Type="http://schemas.openxmlformats.org/officeDocument/2006/relationships/hyperlink" Target="mailto:lingewaard@sp.nl" TargetMode="External"/><Relationship Id="rId16" Type="http://schemas.openxmlformats.org/officeDocument/2006/relationships/hyperlink" Target="mailto:info@harriearends.nl" TargetMode="External"/><Relationship Id="rId17" Type="http://schemas.openxmlformats.org/officeDocument/2006/relationships/hyperlink" Target="mailto:fransschut@live.nl" TargetMode="External"/><Relationship Id="rId18" Type="http://schemas.openxmlformats.org/officeDocument/2006/relationships/hyperlink" Target="mailto:info@lingewaard.nu" TargetMode="External"/><Relationship Id="rId19" Type="http://schemas.openxmlformats.org/officeDocument/2006/relationships/hyperlink" Target="mailto:marijkevanaalten@hetnet.n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Huisstijl\Sjablonen\alg\brief.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\Huisstijl\Sjablonen\alg\brief.dot</Template>
  <TotalTime>0</TotalTime>
  <Pages>5</Pages>
  <Words>742</Words>
  <Characters>4087</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Dienst_MOW</Company>
  <LinksUpToDate>false</LinksUpToDate>
  <CharactersWithSpaces>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Laurentzen</dc:creator>
  <cp:keywords/>
  <dc:description>Gereed in Xential</dc:description>
  <cp:lastModifiedBy>Gerard Rasing</cp:lastModifiedBy>
  <cp:revision>2</cp:revision>
  <cp:lastPrinted>2016-05-04T13:44:00Z</cp:lastPrinted>
  <dcterms:created xsi:type="dcterms:W3CDTF">2016-05-19T17:16:00Z</dcterms:created>
  <dcterms:modified xsi:type="dcterms:W3CDTF">2016-05-19T17:16:00Z</dcterms:modified>
  <cp:category>Brief</cp:category>
</cp:coreProperties>
</file>